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E804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D7FD271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</w:p>
    <w:p w14:paraId="5BB935F4" w14:textId="77777777" w:rsidR="00B82E44" w:rsidRDefault="00B82E44" w:rsidP="00FF4E82">
      <w:pPr>
        <w:rPr>
          <w:sz w:val="28"/>
          <w:szCs w:val="28"/>
        </w:rPr>
      </w:pPr>
    </w:p>
    <w:p w14:paraId="6B57CA0C" w14:textId="77777777" w:rsidR="00FF4E82" w:rsidRPr="00FF4E82" w:rsidRDefault="00FF4E82" w:rsidP="00FF4E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</w:t>
      </w:r>
    </w:p>
    <w:p w14:paraId="439AD5F7" w14:textId="77777777" w:rsidR="00D93F58" w:rsidRDefault="00D93F58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</w:p>
    <w:p w14:paraId="485544B0" w14:textId="1913893A" w:rsidR="00273D66" w:rsidRDefault="005D055A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2023 </w:t>
      </w:r>
      <w:r w:rsidR="000C494C">
        <w:rPr>
          <w:rFonts w:asciiTheme="minorHAnsi" w:hAnsiTheme="minorHAnsi" w:cstheme="minorHAnsi"/>
          <w:b/>
          <w:color w:val="222222"/>
          <w:u w:val="single"/>
        </w:rPr>
        <w:t>Emerging</w:t>
      </w:r>
      <w:r w:rsidR="00E57C81">
        <w:rPr>
          <w:rFonts w:asciiTheme="minorHAnsi" w:hAnsiTheme="minorHAnsi" w:cstheme="minorHAnsi"/>
          <w:b/>
          <w:color w:val="222222"/>
          <w:u w:val="single"/>
        </w:rPr>
        <w:t xml:space="preserve"> Yo</w:t>
      </w:r>
      <w:r w:rsidR="000C494C">
        <w:rPr>
          <w:rFonts w:asciiTheme="minorHAnsi" w:hAnsiTheme="minorHAnsi" w:cstheme="minorHAnsi"/>
          <w:b/>
          <w:color w:val="222222"/>
          <w:u w:val="single"/>
        </w:rPr>
        <w:t>ung Leader</w:t>
      </w:r>
      <w:r w:rsidR="00E57C81">
        <w:rPr>
          <w:rFonts w:asciiTheme="minorHAnsi" w:hAnsiTheme="minorHAnsi" w:cstheme="minorHAnsi"/>
          <w:b/>
          <w:color w:val="222222"/>
          <w:u w:val="single"/>
        </w:rPr>
        <w:t xml:space="preserve"> Award</w:t>
      </w:r>
      <w:r w:rsidR="00273D66" w:rsidRPr="00273D66">
        <w:rPr>
          <w:rFonts w:asciiTheme="minorHAnsi" w:eastAsia="Calibri" w:hAnsiTheme="minorHAnsi" w:cstheme="minorHAnsi"/>
          <w:b/>
          <w:u w:val="single"/>
        </w:rPr>
        <w:t xml:space="preserve"> </w:t>
      </w:r>
      <w:r w:rsidR="00E57C81">
        <w:rPr>
          <w:rFonts w:asciiTheme="minorHAnsi" w:eastAsia="Calibri" w:hAnsiTheme="minorHAnsi" w:cstheme="minorHAnsi"/>
          <w:b/>
          <w:u w:val="single"/>
        </w:rPr>
        <w:t>Questionnaire</w:t>
      </w:r>
    </w:p>
    <w:p w14:paraId="1B27FDF3" w14:textId="77777777" w:rsidR="00D93412" w:rsidRDefault="00D93412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u w:val="single"/>
        </w:rPr>
      </w:pPr>
    </w:p>
    <w:p w14:paraId="4C434AB3" w14:textId="6932756C" w:rsidR="00C8460B" w:rsidRPr="00C8460B" w:rsidRDefault="00C8460B" w:rsidP="00C8460B">
      <w:pPr>
        <w:shd w:val="clear" w:color="auto" w:fill="FFFFFF"/>
        <w:spacing w:line="360" w:lineRule="atLeast"/>
        <w:jc w:val="both"/>
        <w:outlineLvl w:val="0"/>
        <w:rPr>
          <w:rFonts w:asciiTheme="minorHAnsi" w:eastAsia="Calibri" w:hAnsiTheme="minorHAnsi" w:cstheme="minorHAnsi"/>
        </w:rPr>
      </w:pPr>
      <w:r w:rsidRPr="00C8460B">
        <w:rPr>
          <w:rFonts w:asciiTheme="minorHAnsi" w:eastAsia="Calibri" w:hAnsiTheme="minorHAnsi" w:cstheme="minorHAnsi"/>
        </w:rPr>
        <w:t xml:space="preserve">This category recognises an emerging African Australian aged 18 to 30 who has demonstrated leadership in </w:t>
      </w:r>
      <w:r w:rsidR="005B0DA5">
        <w:rPr>
          <w:rFonts w:asciiTheme="minorHAnsi" w:eastAsia="Calibri" w:hAnsiTheme="minorHAnsi" w:cstheme="minorHAnsi"/>
        </w:rPr>
        <w:t>our</w:t>
      </w:r>
      <w:r w:rsidRPr="00C8460B">
        <w:rPr>
          <w:rFonts w:asciiTheme="minorHAnsi" w:eastAsia="Calibri" w:hAnsiTheme="minorHAnsi" w:cstheme="minorHAnsi"/>
        </w:rPr>
        <w:t xml:space="preserve"> community. The person may demonstrate leadership qualities such as mentorship or other forms of capacity building in their expertise or be regarded as a role model by peers </w:t>
      </w:r>
      <w:r w:rsidR="005B0DA5">
        <w:rPr>
          <w:rFonts w:asciiTheme="minorHAnsi" w:eastAsia="Calibri" w:hAnsiTheme="minorHAnsi" w:cstheme="minorHAnsi"/>
        </w:rPr>
        <w:t>within</w:t>
      </w:r>
      <w:r w:rsidRPr="00C8460B">
        <w:rPr>
          <w:rFonts w:asciiTheme="minorHAnsi" w:eastAsia="Calibri" w:hAnsiTheme="minorHAnsi" w:cstheme="minorHAnsi"/>
        </w:rPr>
        <w:t xml:space="preserve"> the </w:t>
      </w:r>
      <w:r w:rsidR="003B2EAC">
        <w:rPr>
          <w:rFonts w:asciiTheme="minorHAnsi" w:eastAsia="Calibri" w:hAnsiTheme="minorHAnsi" w:cstheme="minorHAnsi"/>
        </w:rPr>
        <w:t>African Australian Community</w:t>
      </w:r>
      <w:r w:rsidRPr="00C8460B">
        <w:rPr>
          <w:rFonts w:asciiTheme="minorHAnsi" w:eastAsia="Calibri" w:hAnsiTheme="minorHAnsi" w:cstheme="minorHAnsi"/>
        </w:rPr>
        <w:t>.</w:t>
      </w:r>
    </w:p>
    <w:p w14:paraId="59DC5F39" w14:textId="77777777" w:rsidR="00273D66" w:rsidRDefault="00273D66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2B057419" w14:textId="77777777" w:rsidR="003B2EAC" w:rsidRDefault="00C8415A" w:rsidP="00C8415A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Once again,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Congratulations on </w:t>
      </w:r>
      <w:r>
        <w:rPr>
          <w:rFonts w:asciiTheme="minorHAnsi" w:eastAsia="Calibri" w:hAnsiTheme="minorHAnsi" w:cstheme="minorHAnsi"/>
          <w:sz w:val="24"/>
          <w:szCs w:val="24"/>
        </w:rPr>
        <w:t xml:space="preserve">your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nomination for this year’s </w:t>
      </w:r>
      <w:r w:rsidRPr="00273D66">
        <w:rPr>
          <w:rFonts w:asciiTheme="minorHAnsi" w:hAnsiTheme="minorHAnsi" w:cstheme="minorHAnsi"/>
          <w:color w:val="222222"/>
          <w:sz w:val="24"/>
          <w:szCs w:val="24"/>
        </w:rPr>
        <w:t>WAAC Awards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As part of the selection process,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we would like to learn more about you and your achievements. </w:t>
      </w:r>
    </w:p>
    <w:p w14:paraId="64AAB7D9" w14:textId="77777777" w:rsidR="00896982" w:rsidRDefault="00C8415A" w:rsidP="00C8415A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color w:val="0070C0"/>
        </w:rPr>
      </w:pP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Please complete the below questionnaire and return </w:t>
      </w:r>
      <w:r w:rsidR="003B2EAC">
        <w:rPr>
          <w:rFonts w:asciiTheme="minorHAnsi" w:eastAsia="Calibri" w:hAnsiTheme="minorHAnsi" w:cstheme="minorHAnsi"/>
          <w:sz w:val="24"/>
          <w:szCs w:val="24"/>
        </w:rPr>
        <w:t xml:space="preserve">it </w:t>
      </w:r>
      <w:proofErr w:type="gramStart"/>
      <w:r w:rsidRPr="0017636E">
        <w:rPr>
          <w:rFonts w:asciiTheme="minorHAnsi" w:eastAsia="Calibri" w:hAnsiTheme="minorHAnsi" w:cstheme="minorHAnsi"/>
          <w:sz w:val="24"/>
          <w:szCs w:val="24"/>
        </w:rPr>
        <w:t>to</w:t>
      </w:r>
      <w:proofErr w:type="gramEnd"/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D31089">
        <w:rPr>
          <w:rFonts w:asciiTheme="minorHAnsi" w:hAnsiTheme="minorHAnsi" w:cstheme="minorHAnsi"/>
          <w:color w:val="0070C0"/>
          <w:sz w:val="24"/>
          <w:szCs w:val="24"/>
          <w:u w:val="single"/>
        </w:rPr>
        <w:t>awards</w:t>
      </w:r>
      <w:r w:rsidRPr="004339BF">
        <w:rPr>
          <w:rFonts w:asciiTheme="minorHAnsi" w:hAnsiTheme="minorHAnsi" w:cstheme="minorHAnsi"/>
          <w:color w:val="0070C0"/>
          <w:sz w:val="24"/>
          <w:szCs w:val="24"/>
          <w:u w:val="single"/>
        </w:rPr>
        <w:t>@dept.oacwa.com.au</w:t>
      </w:r>
      <w:r w:rsidRPr="00273D66">
        <w:rPr>
          <w:rFonts w:asciiTheme="minorHAnsi" w:eastAsia="Calibri" w:hAnsiTheme="minorHAnsi" w:cstheme="minorHAnsi"/>
          <w:b/>
          <w:color w:val="0070C0"/>
        </w:rPr>
        <w:t xml:space="preserve"> </w:t>
      </w:r>
    </w:p>
    <w:p w14:paraId="2020154B" w14:textId="00981001" w:rsidR="00C8415A" w:rsidRPr="00D93412" w:rsidRDefault="00D93412" w:rsidP="00C8415A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by</w:t>
      </w:r>
      <w:r w:rsidR="00C8415A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 xml:space="preserve"> Sunday, 1</w:t>
      </w:r>
      <w:r w:rsidR="003B2EAC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1</w:t>
      </w:r>
      <w:r w:rsidR="00C8415A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 xml:space="preserve">th </w:t>
      </w:r>
      <w:r w:rsidR="003B2EAC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July</w:t>
      </w:r>
      <w:r w:rsidR="00C8415A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 xml:space="preserve"> 202</w:t>
      </w:r>
      <w:r w:rsidR="003B2EAC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3</w:t>
      </w:r>
      <w:r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, 10 PM</w:t>
      </w:r>
      <w:r w:rsidR="00C8415A"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.</w:t>
      </w:r>
    </w:p>
    <w:p w14:paraId="7B22A86B" w14:textId="77777777" w:rsidR="001E5E19" w:rsidRDefault="001E5E19" w:rsidP="00273D66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5E5E2C99" w14:textId="77777777" w:rsidR="001E5E19" w:rsidRDefault="001E5E19" w:rsidP="004E5397">
      <w:pPr>
        <w:spacing w:after="120" w:line="360" w:lineRule="auto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Date: </w:t>
      </w:r>
    </w:p>
    <w:p w14:paraId="5DE1D973" w14:textId="77777777" w:rsidR="001E5E19" w:rsidRPr="005D335E" w:rsidRDefault="001E5E19" w:rsidP="004E5397">
      <w:pPr>
        <w:spacing w:after="120" w:line="360" w:lineRule="auto"/>
        <w:contextualSpacing/>
        <w:jc w:val="both"/>
        <w:rPr>
          <w:rFonts w:asciiTheme="minorHAnsi" w:eastAsia="Calibri" w:hAnsiTheme="minorHAnsi" w:cstheme="minorHAnsi"/>
        </w:rPr>
      </w:pPr>
      <w:r w:rsidRPr="00B924B5">
        <w:rPr>
          <w:rFonts w:asciiTheme="minorHAnsi" w:eastAsia="Calibri" w:hAnsiTheme="minorHAnsi" w:cstheme="minorHAnsi"/>
          <w:b/>
          <w:bCs/>
        </w:rPr>
        <w:t>Name</w:t>
      </w:r>
      <w:r>
        <w:rPr>
          <w:rFonts w:asciiTheme="minorHAnsi" w:eastAsia="Calibri" w:hAnsiTheme="minorHAnsi" w:cstheme="minorHAnsi"/>
        </w:rPr>
        <w:t>:</w:t>
      </w:r>
    </w:p>
    <w:p w14:paraId="3C5FF1E3" w14:textId="77777777" w:rsidR="001E5E19" w:rsidRPr="0022455F" w:rsidRDefault="001E5E19" w:rsidP="004E5397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Address:</w:t>
      </w:r>
    </w:p>
    <w:p w14:paraId="47CF5487" w14:textId="77777777" w:rsidR="001E5E19" w:rsidRPr="0022455F" w:rsidRDefault="001E5E19" w:rsidP="004E5397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>Email:</w:t>
      </w:r>
      <w:r w:rsidRPr="0022455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77EA8852" w14:textId="77777777" w:rsidR="001E5E19" w:rsidRPr="0022455F" w:rsidRDefault="001E5E19" w:rsidP="004E5397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 xml:space="preserve">Mobile: </w:t>
      </w:r>
    </w:p>
    <w:p w14:paraId="7B7CA45A" w14:textId="77777777" w:rsidR="001E5E19" w:rsidRPr="005D335E" w:rsidRDefault="001E5E19" w:rsidP="001E5E19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bookmarkStart w:id="0" w:name="_Hlk75946587"/>
    </w:p>
    <w:p w14:paraId="0CC02ED7" w14:textId="77777777" w:rsidR="00A01155" w:rsidRPr="00273D66" w:rsidRDefault="00A01155" w:rsidP="00A01155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bookmarkStart w:id="1" w:name="_Hlk13171049"/>
      <w:bookmarkEnd w:id="0"/>
      <w:r>
        <w:rPr>
          <w:rFonts w:asciiTheme="minorHAnsi" w:eastAsia="Calibri" w:hAnsiTheme="minorHAnsi" w:cstheme="minorHAnsi"/>
          <w:b/>
        </w:rPr>
        <w:t>Gender</w:t>
      </w:r>
      <w:r w:rsidRPr="00273D66">
        <w:rPr>
          <w:rFonts w:asciiTheme="minorHAnsi" w:eastAsia="Calibri" w:hAnsiTheme="minorHAnsi" w:cstheme="minorHAnsi"/>
          <w:b/>
        </w:rPr>
        <w:t xml:space="preserve">: </w:t>
      </w:r>
    </w:p>
    <w:p w14:paraId="43D1A088" w14:textId="7DB11096" w:rsidR="00A01155" w:rsidRPr="00273D66" w:rsidRDefault="00000000" w:rsidP="004E5397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0690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2E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</w:r>
      <w:r w:rsidR="00A01155" w:rsidRPr="00273D66">
        <w:rPr>
          <w:rFonts w:asciiTheme="minorHAnsi" w:eastAsia="Calibri" w:hAnsiTheme="minorHAnsi" w:cstheme="minorHAnsi"/>
        </w:rPr>
        <w:t xml:space="preserve"> </w:t>
      </w:r>
      <w:r w:rsidR="00A01155">
        <w:rPr>
          <w:rFonts w:asciiTheme="minorHAnsi" w:eastAsia="Calibri" w:hAnsiTheme="minorHAnsi" w:cstheme="minorHAnsi"/>
        </w:rPr>
        <w:t>Female</w:t>
      </w:r>
    </w:p>
    <w:p w14:paraId="5C08649C" w14:textId="77777777" w:rsidR="00A01155" w:rsidRDefault="00000000" w:rsidP="004E5397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6394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1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</w:r>
      <w:r w:rsidR="00A01155" w:rsidRPr="00273D66">
        <w:rPr>
          <w:rFonts w:asciiTheme="minorHAnsi" w:eastAsia="Calibri" w:hAnsiTheme="minorHAnsi" w:cstheme="minorHAnsi"/>
        </w:rPr>
        <w:t xml:space="preserve"> </w:t>
      </w:r>
      <w:r w:rsidR="00A01155">
        <w:rPr>
          <w:rFonts w:asciiTheme="minorHAnsi" w:eastAsia="Calibri" w:hAnsiTheme="minorHAnsi" w:cstheme="minorHAnsi"/>
        </w:rPr>
        <w:t>Male</w:t>
      </w:r>
    </w:p>
    <w:p w14:paraId="4908A165" w14:textId="77777777" w:rsidR="00A01155" w:rsidRPr="00273D66" w:rsidRDefault="00000000" w:rsidP="004E5397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2091275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1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</w:r>
      <w:r w:rsidR="00A01155" w:rsidRPr="00273D66">
        <w:rPr>
          <w:rFonts w:asciiTheme="minorHAnsi" w:eastAsia="Calibri" w:hAnsiTheme="minorHAnsi" w:cstheme="minorHAnsi"/>
        </w:rPr>
        <w:t xml:space="preserve"> </w:t>
      </w:r>
      <w:r w:rsidR="00A01155">
        <w:rPr>
          <w:rFonts w:asciiTheme="minorHAnsi" w:eastAsia="Calibri" w:hAnsiTheme="minorHAnsi" w:cstheme="minorHAnsi"/>
        </w:rPr>
        <w:t>Unspecified</w:t>
      </w:r>
    </w:p>
    <w:bookmarkEnd w:id="1"/>
    <w:p w14:paraId="6B2468AB" w14:textId="77777777" w:rsidR="00A01155" w:rsidRDefault="00A01155" w:rsidP="00A01155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Age: </w:t>
      </w:r>
    </w:p>
    <w:p w14:paraId="6ED0652D" w14:textId="06799EBD" w:rsidR="00A01155" w:rsidRDefault="00000000" w:rsidP="004E5397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38801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2E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  <w:t xml:space="preserve">less </w:t>
      </w:r>
      <w:r w:rsidR="003B2EAC">
        <w:rPr>
          <w:rFonts w:asciiTheme="minorHAnsi" w:eastAsia="Calibri" w:hAnsiTheme="minorHAnsi" w:cstheme="minorHAnsi"/>
        </w:rPr>
        <w:t xml:space="preserve">than </w:t>
      </w:r>
      <w:r w:rsidR="002B2D42">
        <w:rPr>
          <w:rFonts w:asciiTheme="minorHAnsi" w:eastAsia="Calibri" w:hAnsiTheme="minorHAnsi" w:cstheme="minorHAnsi"/>
        </w:rPr>
        <w:t>30</w:t>
      </w:r>
      <w:r w:rsidR="00A01155">
        <w:rPr>
          <w:rFonts w:asciiTheme="minorHAnsi" w:eastAsia="Calibri" w:hAnsiTheme="minorHAnsi" w:cstheme="minorHAnsi"/>
        </w:rPr>
        <w:t xml:space="preserve"> years</w:t>
      </w:r>
    </w:p>
    <w:p w14:paraId="4BC64F55" w14:textId="77777777" w:rsidR="00A01155" w:rsidRDefault="00000000" w:rsidP="004E5397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81090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1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  <w:t xml:space="preserve">30 -49 Years </w:t>
      </w:r>
    </w:p>
    <w:p w14:paraId="11DE3D95" w14:textId="77777777" w:rsidR="00A01155" w:rsidRDefault="00000000" w:rsidP="004E5397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942186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1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  <w:t>50-65 Years</w:t>
      </w:r>
    </w:p>
    <w:p w14:paraId="15ED3E78" w14:textId="77777777" w:rsidR="00A01155" w:rsidRDefault="00000000" w:rsidP="004E5397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04047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1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01155">
        <w:rPr>
          <w:rFonts w:asciiTheme="minorHAnsi" w:eastAsia="Calibri" w:hAnsiTheme="minorHAnsi" w:cstheme="minorHAnsi"/>
        </w:rPr>
        <w:tab/>
        <w:t>Over 65 Years</w:t>
      </w:r>
    </w:p>
    <w:p w14:paraId="7BA404EF" w14:textId="766B5D89" w:rsidR="001E5E19" w:rsidRDefault="001E5E19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0FF03986" w14:textId="0DDB7AC3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38013D58" w14:textId="229B1CC8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33ABE6E5" w14:textId="64C5A88B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0DDFD608" w14:textId="5F22BC35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529B2C26" w14:textId="25F9810D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6FD8A1FE" w14:textId="64CB780B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6CC9380D" w14:textId="7E7846CD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67411EE1" w14:textId="484A9A0B" w:rsidR="004E5397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59294ED6" w14:textId="77777777" w:rsidR="004E5397" w:rsidRPr="00273D66" w:rsidRDefault="004E5397" w:rsidP="003B2EAC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63DFACD" w14:textId="181ACEE3" w:rsidR="00273D66" w:rsidRDefault="00E57C81" w:rsidP="00E57C81">
      <w:pPr>
        <w:pStyle w:val="ListParagraph"/>
        <w:numPr>
          <w:ilvl w:val="0"/>
          <w:numId w:val="13"/>
        </w:num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Give examples of how you have shown</w:t>
      </w:r>
      <w:r w:rsidRPr="00E57C81">
        <w:rPr>
          <w:rFonts w:asciiTheme="minorHAnsi" w:eastAsia="Calibri" w:hAnsiTheme="minorHAnsi" w:cstheme="minorHAnsi"/>
          <w:b/>
        </w:rPr>
        <w:t xml:space="preserve"> commitment and</w:t>
      </w:r>
      <w:r>
        <w:rPr>
          <w:rFonts w:asciiTheme="minorHAnsi" w:eastAsia="Calibri" w:hAnsiTheme="minorHAnsi" w:cstheme="minorHAnsi"/>
          <w:b/>
        </w:rPr>
        <w:t xml:space="preserve"> have been</w:t>
      </w:r>
      <w:r w:rsidRPr="00E57C81">
        <w:rPr>
          <w:rFonts w:asciiTheme="minorHAnsi" w:eastAsia="Calibri" w:hAnsiTheme="minorHAnsi" w:cstheme="minorHAnsi"/>
          <w:b/>
        </w:rPr>
        <w:t xml:space="preserve"> involved in a volunteering capacity </w:t>
      </w:r>
      <w:r>
        <w:rPr>
          <w:rFonts w:asciiTheme="minorHAnsi" w:eastAsia="Calibri" w:hAnsiTheme="minorHAnsi" w:cstheme="minorHAnsi"/>
          <w:b/>
        </w:rPr>
        <w:t xml:space="preserve">for the last </w:t>
      </w:r>
      <w:r w:rsidR="00D93412">
        <w:rPr>
          <w:rFonts w:asciiTheme="minorHAnsi" w:eastAsia="Calibri" w:hAnsiTheme="minorHAnsi" w:cstheme="minorHAnsi"/>
          <w:b/>
        </w:rPr>
        <w:t>six</w:t>
      </w:r>
      <w:r w:rsidRPr="00E57C81">
        <w:rPr>
          <w:rFonts w:asciiTheme="minorHAnsi" w:eastAsia="Calibri" w:hAnsiTheme="minorHAnsi" w:cstheme="minorHAnsi"/>
          <w:b/>
        </w:rPr>
        <w:t xml:space="preserve"> months</w:t>
      </w:r>
      <w:r w:rsidR="001E5E19">
        <w:rPr>
          <w:rFonts w:asciiTheme="minorHAnsi" w:eastAsia="Calibri" w:hAnsiTheme="minorHAnsi" w:cstheme="minorHAnsi"/>
          <w:b/>
        </w:rPr>
        <w:t xml:space="preserve"> or more</w:t>
      </w:r>
      <w:r w:rsidR="005B0DA5">
        <w:rPr>
          <w:rFonts w:asciiTheme="minorHAnsi" w:eastAsia="Calibri" w:hAnsiTheme="minorHAnsi" w:cstheme="minorHAnsi"/>
          <w:b/>
        </w:rPr>
        <w:t xml:space="preserve"> within the African Australian Community</w:t>
      </w:r>
      <w:r w:rsidR="00D93412">
        <w:rPr>
          <w:rFonts w:asciiTheme="minorHAnsi" w:eastAsia="Calibri" w:hAnsiTheme="minorHAnsi" w:cstheme="minorHAnsi"/>
          <w:b/>
        </w:rPr>
        <w:t>.</w:t>
      </w:r>
    </w:p>
    <w:p w14:paraId="577FA2C5" w14:textId="77777777" w:rsidR="00A552F7" w:rsidRPr="00E57C81" w:rsidRDefault="00A552F7" w:rsidP="00A552F7">
      <w:pPr>
        <w:pStyle w:val="ListParagraph"/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235FD1F4" w14:textId="77777777" w:rsidTr="00EC7357">
        <w:tc>
          <w:tcPr>
            <w:tcW w:w="9016" w:type="dxa"/>
          </w:tcPr>
          <w:p w14:paraId="6BFEE81D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3BE6781" w14:textId="77777777" w:rsidR="00996DFC" w:rsidRDefault="00996DFC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B4DBBF9" w14:textId="20C25823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ABBFBDF" w14:textId="77777777" w:rsidR="004E5397" w:rsidRDefault="004E53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0312F66" w14:textId="7C813B15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4C47DE8" w14:textId="011EE8B4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9D1F671" w14:textId="26E8179C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0DE7063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9F44422" w14:textId="77777777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ECAD6F5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3F89B04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9043079" w14:textId="6B2EE2FE" w:rsidR="006E6CA5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00C7277C" w14:textId="7342613D" w:rsidR="003B2EAC" w:rsidRDefault="003B2EAC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643BCA1D" w14:textId="77777777" w:rsidR="003B2EAC" w:rsidRDefault="003B2EAC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52C9ABE1" w14:textId="661844F2" w:rsidR="0092394B" w:rsidRPr="00C02797" w:rsidRDefault="0092394B" w:rsidP="006758BE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360" w:lineRule="atLeast"/>
        <w:contextualSpacing/>
        <w:jc w:val="both"/>
        <w:outlineLvl w:val="0"/>
        <w:rPr>
          <w:rFonts w:asciiTheme="minorHAnsi" w:eastAsia="Calibri" w:hAnsiTheme="minorHAnsi" w:cstheme="minorHAnsi"/>
          <w:b/>
        </w:rPr>
      </w:pPr>
      <w:r w:rsidRPr="00C02797">
        <w:rPr>
          <w:rFonts w:asciiTheme="minorHAnsi" w:eastAsia="Calibri" w:hAnsiTheme="minorHAnsi" w:cstheme="minorHAnsi"/>
          <w:b/>
        </w:rPr>
        <w:t xml:space="preserve">Give details of </w:t>
      </w:r>
      <w:r w:rsidR="003B2EAC" w:rsidRPr="00C02797">
        <w:rPr>
          <w:rFonts w:asciiTheme="minorHAnsi" w:eastAsia="Calibri" w:hAnsiTheme="minorHAnsi" w:cstheme="minorHAnsi"/>
          <w:b/>
        </w:rPr>
        <w:t>how you have organised</w:t>
      </w:r>
      <w:r w:rsidR="005B0DA5">
        <w:rPr>
          <w:rFonts w:asciiTheme="minorHAnsi" w:eastAsia="Calibri" w:hAnsiTheme="minorHAnsi" w:cstheme="minorHAnsi"/>
          <w:b/>
        </w:rPr>
        <w:t xml:space="preserve">, </w:t>
      </w:r>
      <w:r w:rsidR="003B2EAC" w:rsidRPr="00C02797">
        <w:rPr>
          <w:rFonts w:asciiTheme="minorHAnsi" w:eastAsia="Calibri" w:hAnsiTheme="minorHAnsi" w:cstheme="minorHAnsi"/>
          <w:b/>
        </w:rPr>
        <w:t xml:space="preserve">been </w:t>
      </w:r>
      <w:r w:rsidR="005B0DA5" w:rsidRPr="00C02797">
        <w:rPr>
          <w:rFonts w:asciiTheme="minorHAnsi" w:eastAsia="Calibri" w:hAnsiTheme="minorHAnsi" w:cstheme="minorHAnsi"/>
          <w:b/>
        </w:rPr>
        <w:t>involved,</w:t>
      </w:r>
      <w:r w:rsidR="005B0DA5">
        <w:rPr>
          <w:rFonts w:asciiTheme="minorHAnsi" w:eastAsia="Calibri" w:hAnsiTheme="minorHAnsi" w:cstheme="minorHAnsi"/>
          <w:b/>
        </w:rPr>
        <w:t xml:space="preserve"> </w:t>
      </w:r>
      <w:r w:rsidR="005B0DA5" w:rsidRPr="00C02797">
        <w:rPr>
          <w:rFonts w:asciiTheme="minorHAnsi" w:eastAsia="Calibri" w:hAnsiTheme="minorHAnsi" w:cstheme="minorHAnsi"/>
          <w:b/>
        </w:rPr>
        <w:t>or contributed</w:t>
      </w:r>
      <w:r w:rsidR="003B2EAC" w:rsidRPr="00C02797">
        <w:rPr>
          <w:rFonts w:asciiTheme="minorHAnsi" w:eastAsia="Calibri" w:hAnsiTheme="minorHAnsi" w:cstheme="minorHAnsi"/>
          <w:b/>
        </w:rPr>
        <w:t xml:space="preserve"> </w:t>
      </w:r>
      <w:r w:rsidR="005B0DA5">
        <w:rPr>
          <w:rFonts w:asciiTheme="minorHAnsi" w:eastAsia="Calibri" w:hAnsiTheme="minorHAnsi" w:cstheme="minorHAnsi"/>
          <w:b/>
        </w:rPr>
        <w:t>to</w:t>
      </w:r>
      <w:r w:rsidR="003B2EAC" w:rsidRPr="00C02797">
        <w:rPr>
          <w:rFonts w:asciiTheme="minorHAnsi" w:eastAsia="Calibri" w:hAnsiTheme="minorHAnsi" w:cstheme="minorHAnsi"/>
          <w:b/>
        </w:rPr>
        <w:t xml:space="preserve"> a community group that has improved </w:t>
      </w:r>
      <w:r w:rsidR="00C02797" w:rsidRPr="00C02797">
        <w:rPr>
          <w:rFonts w:asciiTheme="minorHAnsi" w:eastAsia="Calibri" w:hAnsiTheme="minorHAnsi" w:cstheme="minorHAnsi"/>
          <w:b/>
        </w:rPr>
        <w:t>African Australians’ lives for at least 12 months.</w:t>
      </w:r>
    </w:p>
    <w:p w14:paraId="0B9D6FC2" w14:textId="77777777" w:rsidR="003B2EAC" w:rsidRPr="001E5E19" w:rsidRDefault="003B2EAC" w:rsidP="003B2EAC">
      <w:pPr>
        <w:pStyle w:val="ListParagraph"/>
        <w:ind w:left="720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E981EBB" w14:textId="77777777" w:rsidTr="00EC7357">
        <w:tc>
          <w:tcPr>
            <w:tcW w:w="9016" w:type="dxa"/>
          </w:tcPr>
          <w:p w14:paraId="59FEFB5C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DF062" w14:textId="40A05574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4E629B6" w14:textId="78BA8CF3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7BE388B" w14:textId="478C067C" w:rsidR="004E5397" w:rsidRDefault="004E53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E1A2A7" w14:textId="77777777" w:rsidR="004E5397" w:rsidRDefault="004E53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CDAF811" w14:textId="77777777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76B92EB" w14:textId="77777777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FB1B68" w14:textId="608A4457" w:rsidR="00C41972" w:rsidRDefault="00C41972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6CB2E8" w14:textId="6C1842A6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9C1C85F" w14:textId="1A30DE46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FCBDD59" w14:textId="2AF788D5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54923A0" w14:textId="11E89F93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43E73FD" w14:textId="0AF4837C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64E5F7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CFCD983" w14:textId="77777777" w:rsidR="001E5E19" w:rsidRPr="006E6CA5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75A06B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2D7255F2" w14:textId="2F3DABD2" w:rsidR="001E5E19" w:rsidRDefault="001E5E19" w:rsidP="009D5F21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1658020E" w14:textId="76D71E3A" w:rsidR="001E5E19" w:rsidRDefault="001E5E19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5AF8DAF" w14:textId="2ADB3ABB" w:rsidR="00A552F7" w:rsidRDefault="00A552F7" w:rsidP="00A552F7">
      <w:pPr>
        <w:rPr>
          <w:rFonts w:asciiTheme="minorHAnsi" w:eastAsia="Calibri" w:hAnsiTheme="minorHAnsi" w:cstheme="minorHAnsi"/>
        </w:rPr>
      </w:pPr>
    </w:p>
    <w:p w14:paraId="3768EEB4" w14:textId="692C99D1" w:rsid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</w:p>
    <w:p w14:paraId="6F15CC27" w14:textId="3245DD38" w:rsid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</w:p>
    <w:p w14:paraId="3D447A4C" w14:textId="07147DFE" w:rsid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</w:p>
    <w:p w14:paraId="38323E95" w14:textId="7A97B4A4" w:rsid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</w:p>
    <w:p w14:paraId="28F9E19A" w14:textId="1550ABB0" w:rsid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</w:p>
    <w:p w14:paraId="52D73123" w14:textId="77777777" w:rsidR="00A552F7" w:rsidRPr="00A552F7" w:rsidRDefault="00A552F7" w:rsidP="00A552F7">
      <w:pPr>
        <w:tabs>
          <w:tab w:val="left" w:pos="948"/>
        </w:tabs>
        <w:rPr>
          <w:rFonts w:asciiTheme="minorHAnsi" w:eastAsia="Calibri" w:hAnsiTheme="minorHAnsi" w:cstheme="minorHAnsi"/>
        </w:rPr>
      </w:pPr>
    </w:p>
    <w:p w14:paraId="1C298C8C" w14:textId="549A12CD" w:rsidR="0092394B" w:rsidRPr="004D1790" w:rsidRDefault="0092394B" w:rsidP="004D179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360" w:lineRule="atLeast"/>
        <w:contextualSpacing/>
        <w:jc w:val="both"/>
        <w:outlineLvl w:val="0"/>
        <w:rPr>
          <w:rFonts w:asciiTheme="minorHAnsi" w:hAnsiTheme="minorHAnsi" w:cstheme="minorHAnsi"/>
          <w:color w:val="444444"/>
          <w:spacing w:val="-12"/>
          <w:shd w:val="clear" w:color="auto" w:fill="F8F8F8"/>
        </w:rPr>
      </w:pPr>
      <w:r w:rsidRPr="00C02797">
        <w:rPr>
          <w:rFonts w:asciiTheme="minorHAnsi" w:eastAsia="Calibri" w:hAnsiTheme="minorHAnsi" w:cstheme="minorHAnsi"/>
          <w:b/>
        </w:rPr>
        <w:t xml:space="preserve">How have you </w:t>
      </w:r>
      <w:r w:rsidR="00C02797">
        <w:rPr>
          <w:rFonts w:asciiTheme="minorHAnsi" w:eastAsia="Calibri" w:hAnsiTheme="minorHAnsi" w:cstheme="minorHAnsi"/>
          <w:b/>
        </w:rPr>
        <w:t>m</w:t>
      </w:r>
      <w:r w:rsidR="00C02797" w:rsidRPr="00C02797">
        <w:rPr>
          <w:rFonts w:asciiTheme="minorHAnsi" w:eastAsia="Calibri" w:hAnsiTheme="minorHAnsi" w:cstheme="minorHAnsi"/>
          <w:b/>
        </w:rPr>
        <w:t xml:space="preserve">ade a positive contribution to an organisation or group that is </w:t>
      </w:r>
      <w:r w:rsidR="004D1790">
        <w:rPr>
          <w:rFonts w:asciiTheme="minorHAnsi" w:eastAsia="Calibri" w:hAnsiTheme="minorHAnsi" w:cstheme="minorHAnsi"/>
          <w:b/>
        </w:rPr>
        <w:t xml:space="preserve">a </w:t>
      </w:r>
      <w:r w:rsidR="00C02797" w:rsidRPr="00C02797">
        <w:rPr>
          <w:rFonts w:asciiTheme="minorHAnsi" w:eastAsia="Calibri" w:hAnsiTheme="minorHAnsi" w:cstheme="minorHAnsi"/>
          <w:b/>
        </w:rPr>
        <w:t xml:space="preserve">community </w:t>
      </w:r>
      <w:r w:rsidR="00C02797">
        <w:rPr>
          <w:rFonts w:asciiTheme="minorHAnsi" w:eastAsia="Calibri" w:hAnsiTheme="minorHAnsi" w:cstheme="minorHAnsi"/>
          <w:b/>
        </w:rPr>
        <w:t>focused</w:t>
      </w:r>
      <w:r w:rsidR="004D1790">
        <w:rPr>
          <w:rFonts w:asciiTheme="minorHAnsi" w:eastAsia="Calibri" w:hAnsiTheme="minorHAnsi" w:cstheme="minorHAnsi"/>
          <w:b/>
        </w:rPr>
        <w:t xml:space="preserve"> on </w:t>
      </w:r>
      <w:r w:rsidR="004D1790" w:rsidRPr="00D07B0D">
        <w:rPr>
          <w:rFonts w:asciiTheme="minorHAnsi" w:eastAsia="Calibri" w:hAnsiTheme="minorHAnsi" w:cstheme="minorHAnsi"/>
          <w:b/>
        </w:rPr>
        <w:t xml:space="preserve">the </w:t>
      </w:r>
      <w:r w:rsidR="004D1790">
        <w:rPr>
          <w:rFonts w:asciiTheme="minorHAnsi" w:eastAsia="Calibri" w:hAnsiTheme="minorHAnsi" w:cstheme="minorHAnsi"/>
          <w:b/>
        </w:rPr>
        <w:t>African Australian living in WA</w:t>
      </w:r>
      <w:r w:rsidR="00C02797" w:rsidRPr="004D1790">
        <w:rPr>
          <w:rFonts w:asciiTheme="minorHAnsi" w:eastAsia="Calibri" w:hAnsiTheme="minorHAnsi" w:cstheme="minorHAnsi"/>
          <w:b/>
        </w:rPr>
        <w:t>?</w:t>
      </w:r>
      <w:r w:rsidR="002B2D42" w:rsidRPr="004D1790">
        <w:rPr>
          <w:rFonts w:asciiTheme="minorHAnsi" w:eastAsia="Calibri" w:hAnsiTheme="minorHAnsi" w:cstheme="minorHAnsi"/>
          <w:b/>
        </w:rPr>
        <w:t xml:space="preserve"> Specific Examples would be appreciated</w:t>
      </w:r>
      <w:r w:rsidR="005B0DA5" w:rsidRPr="004D1790">
        <w:rPr>
          <w:rFonts w:asciiTheme="minorHAnsi" w:eastAsia="Calibri" w:hAnsiTheme="minorHAnsi" w:cstheme="minorHAnsi"/>
          <w:b/>
        </w:rPr>
        <w:t>.</w:t>
      </w:r>
    </w:p>
    <w:p w14:paraId="739F07B5" w14:textId="77777777" w:rsidR="00C02797" w:rsidRPr="00D93412" w:rsidRDefault="00C02797" w:rsidP="00D93412">
      <w:pPr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2797" w14:paraId="5485CC62" w14:textId="1C44F23E" w:rsidTr="002F386D">
        <w:tc>
          <w:tcPr>
            <w:tcW w:w="9016" w:type="dxa"/>
          </w:tcPr>
          <w:p w14:paraId="78C7B563" w14:textId="77777777" w:rsidR="00C02797" w:rsidRPr="006E6CA5" w:rsidRDefault="00C027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08686D6" w14:textId="77777777" w:rsidR="00C02797" w:rsidRDefault="00C027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3EF7A8F" w14:textId="77777777" w:rsidR="00C02797" w:rsidRDefault="00C027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3E58070" w14:textId="77777777" w:rsidR="004E5397" w:rsidRPr="006E6CA5" w:rsidRDefault="004E53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D6C5BF6" w14:textId="77777777" w:rsidR="00C02797" w:rsidRDefault="00C0279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8DECFF6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87E51F9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899A686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648AD36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3F5E274" w14:textId="77777777" w:rsidR="00A552F7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C0DF6EA" w14:textId="1D29B448" w:rsidR="00A552F7" w:rsidRPr="006E6CA5" w:rsidRDefault="00A552F7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</w:tc>
      </w:tr>
    </w:tbl>
    <w:p w14:paraId="513543A9" w14:textId="367D06F4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02B5107" w14:textId="06FC6A48" w:rsidR="00335A2A" w:rsidRPr="006E6CA5" w:rsidRDefault="00335A2A" w:rsidP="00335A2A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line="360" w:lineRule="atLeast"/>
        <w:contextualSpacing/>
        <w:outlineLvl w:val="0"/>
        <w:rPr>
          <w:rFonts w:asciiTheme="minorHAnsi" w:eastAsia="Calibri" w:hAnsiTheme="minorHAnsi" w:cstheme="minorHAnsi"/>
        </w:rPr>
      </w:pPr>
      <w:bookmarkStart w:id="2" w:name="_Hlk130617209"/>
      <w:r w:rsidRPr="00654F1C">
        <w:rPr>
          <w:rFonts w:asciiTheme="minorHAnsi" w:eastAsia="Calibri" w:hAnsiTheme="minorHAnsi" w:cstheme="minorHAnsi"/>
        </w:rPr>
        <w:t xml:space="preserve">Explain </w:t>
      </w:r>
      <w:r>
        <w:rPr>
          <w:rFonts w:asciiTheme="minorHAnsi" w:eastAsia="Calibri" w:hAnsiTheme="minorHAnsi" w:cstheme="minorHAnsi"/>
        </w:rPr>
        <w:t>the plans to grow your leadership and volunteering skills within the African Australians in WA. Give examples of community groups</w:t>
      </w:r>
      <w:r w:rsidR="00727DDC">
        <w:rPr>
          <w:rFonts w:asciiTheme="minorHAnsi" w:eastAsia="Calibri" w:hAnsiTheme="minorHAnsi" w:cstheme="minorHAnsi"/>
        </w:rPr>
        <w:t xml:space="preserve"> you</w:t>
      </w:r>
      <w:r>
        <w:rPr>
          <w:rFonts w:asciiTheme="minorHAnsi" w:eastAsia="Calibri" w:hAnsiTheme="minorHAnsi" w:cstheme="minorHAnsi"/>
        </w:rPr>
        <w:t xml:space="preserve"> intend to collaborate with in your journey as an emerging young leader.  </w:t>
      </w:r>
      <w:r w:rsidRPr="00654F1C">
        <w:rPr>
          <w:rFonts w:asciiTheme="minorHAnsi" w:eastAsia="Calibri" w:hAnsiTheme="minorHAnsi" w:cstheme="min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5A2A" w14:paraId="3029E897" w14:textId="77777777" w:rsidTr="004B6E65">
        <w:tc>
          <w:tcPr>
            <w:tcW w:w="9016" w:type="dxa"/>
          </w:tcPr>
          <w:p w14:paraId="08D03411" w14:textId="77777777" w:rsidR="00335A2A" w:rsidRPr="006E6CA5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66A1E55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01A7886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28E77C2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1E952778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5B17DFD6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3DF30C41" w14:textId="77777777" w:rsidR="00335A2A" w:rsidRDefault="00335A2A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bookmarkEnd w:id="2"/>
    </w:tbl>
    <w:p w14:paraId="7580964E" w14:textId="61131C1B" w:rsidR="004E5397" w:rsidRDefault="004E5397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52A15B2" w14:textId="2A8F17FF" w:rsidR="004E5397" w:rsidRDefault="004E5397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E984C4E" w14:textId="43B42ECB" w:rsidR="004E5397" w:rsidRDefault="004E5397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273EF25" w14:textId="77777777" w:rsidR="004E5397" w:rsidRDefault="004E5397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53C281D" w14:textId="2258509E" w:rsidR="002A3CBC" w:rsidRDefault="002A3CBC" w:rsidP="002A3CBC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  <w:r w:rsidRPr="00C41972">
        <w:rPr>
          <w:rFonts w:asciiTheme="minorHAnsi" w:eastAsia="Calibri" w:hAnsiTheme="minorHAnsi" w:cstheme="minorHAnsi"/>
          <w:b/>
          <w:bCs/>
          <w:u w:val="single"/>
        </w:rPr>
        <w:t>Important Message:</w:t>
      </w:r>
    </w:p>
    <w:p w14:paraId="3119766C" w14:textId="77777777" w:rsidR="00F834DD" w:rsidRPr="00C41972" w:rsidRDefault="00F834DD" w:rsidP="002A3CBC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5FDBBB92" w14:textId="203BDE4C" w:rsidR="002A3CBC" w:rsidRPr="00273D66" w:rsidRDefault="002A3CBC" w:rsidP="002A3CBC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Thank you for completing this form, and congratulations again </w:t>
      </w:r>
      <w:r w:rsidR="009D5F21">
        <w:rPr>
          <w:rFonts w:asciiTheme="minorHAnsi" w:eastAsia="Calibri" w:hAnsiTheme="minorHAnsi" w:cstheme="minorHAnsi"/>
        </w:rPr>
        <w:t>on</w:t>
      </w:r>
      <w:r w:rsidRPr="00273D66">
        <w:rPr>
          <w:rFonts w:asciiTheme="minorHAnsi" w:eastAsia="Calibri" w:hAnsiTheme="minorHAnsi" w:cstheme="minorHAnsi"/>
        </w:rPr>
        <w:t xml:space="preserve"> your </w:t>
      </w:r>
      <w:r w:rsidR="009D5F21" w:rsidRPr="00273D66">
        <w:rPr>
          <w:rFonts w:asciiTheme="minorHAnsi" w:eastAsia="Calibri" w:hAnsiTheme="minorHAnsi" w:cstheme="minorHAnsi"/>
        </w:rPr>
        <w:t>nomination.</w:t>
      </w:r>
    </w:p>
    <w:p w14:paraId="0BB7C47B" w14:textId="77777777" w:rsidR="002A3CBC" w:rsidRPr="00273D66" w:rsidRDefault="002A3CBC" w:rsidP="002A3CBC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Next Steps: </w:t>
      </w:r>
    </w:p>
    <w:p w14:paraId="23F96080" w14:textId="604EAD48" w:rsidR="002A3CBC" w:rsidRPr="003B2EAC" w:rsidRDefault="003B2EAC" w:rsidP="002A3CBC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Each short-listed nominee's achievements and community contributions </w:t>
      </w:r>
      <w:r w:rsidR="002A3CBC" w:rsidRPr="00273D66">
        <w:rPr>
          <w:rFonts w:asciiTheme="minorHAnsi" w:eastAsia="Calibri" w:hAnsiTheme="minorHAnsi" w:cstheme="minorHAnsi"/>
        </w:rPr>
        <w:t xml:space="preserve">will be presented to our Judging Panel </w:t>
      </w:r>
      <w:r w:rsidR="002A3CBC" w:rsidRPr="003B2EAC">
        <w:rPr>
          <w:rFonts w:asciiTheme="minorHAnsi" w:eastAsia="Calibri" w:hAnsiTheme="minorHAnsi" w:cstheme="minorHAnsi"/>
        </w:rPr>
        <w:t xml:space="preserve">on </w:t>
      </w:r>
      <w:r w:rsidR="00D31089">
        <w:rPr>
          <w:rFonts w:asciiTheme="minorHAnsi" w:eastAsia="Calibri" w:hAnsiTheme="minorHAnsi" w:cstheme="minorHAnsi"/>
          <w:b/>
          <w:bCs/>
        </w:rPr>
        <w:t>Saturday</w:t>
      </w:r>
      <w:r w:rsidR="002A3CBC" w:rsidRPr="009D5F21">
        <w:rPr>
          <w:rFonts w:asciiTheme="minorHAnsi" w:eastAsia="Calibri" w:hAnsiTheme="minorHAnsi" w:cstheme="minorHAnsi"/>
          <w:b/>
          <w:bCs/>
        </w:rPr>
        <w:t>, 17</w:t>
      </w:r>
      <w:r w:rsidR="002A3CBC"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="002A3CBC" w:rsidRPr="009D5F21">
        <w:rPr>
          <w:rFonts w:asciiTheme="minorHAnsi" w:eastAsia="Calibri" w:hAnsiTheme="minorHAnsi" w:cstheme="minorHAnsi"/>
          <w:b/>
          <w:bCs/>
        </w:rPr>
        <w:t xml:space="preserve"> </w:t>
      </w:r>
      <w:r w:rsidR="009D5F21" w:rsidRPr="009D5F21">
        <w:rPr>
          <w:rFonts w:asciiTheme="minorHAnsi" w:eastAsia="Calibri" w:hAnsiTheme="minorHAnsi" w:cstheme="minorHAnsi"/>
          <w:b/>
          <w:bCs/>
        </w:rPr>
        <w:t>Ju</w:t>
      </w:r>
      <w:r w:rsidR="00D31089">
        <w:rPr>
          <w:rFonts w:asciiTheme="minorHAnsi" w:eastAsia="Calibri" w:hAnsiTheme="minorHAnsi" w:cstheme="minorHAnsi"/>
          <w:b/>
          <w:bCs/>
        </w:rPr>
        <w:t>ne</w:t>
      </w:r>
      <w:r w:rsidR="002A3CBC" w:rsidRPr="009D5F21">
        <w:rPr>
          <w:rFonts w:asciiTheme="minorHAnsi" w:eastAsia="Calibri" w:hAnsiTheme="minorHAnsi" w:cstheme="minorHAnsi"/>
          <w:b/>
          <w:bCs/>
        </w:rPr>
        <w:t xml:space="preserve"> 202</w:t>
      </w:r>
      <w:r w:rsidR="009D5F21" w:rsidRPr="009D5F21">
        <w:rPr>
          <w:rFonts w:asciiTheme="minorHAnsi" w:eastAsia="Calibri" w:hAnsiTheme="minorHAnsi" w:cstheme="minorHAnsi"/>
          <w:b/>
          <w:bCs/>
        </w:rPr>
        <w:t>3</w:t>
      </w:r>
      <w:r w:rsidR="002A3CBC" w:rsidRPr="009D5F21">
        <w:rPr>
          <w:rFonts w:asciiTheme="minorHAnsi" w:eastAsia="Calibri" w:hAnsiTheme="minorHAnsi" w:cstheme="minorHAnsi"/>
          <w:b/>
          <w:bCs/>
        </w:rPr>
        <w:t>.</w:t>
      </w:r>
      <w:r w:rsidR="002A3CBC" w:rsidRPr="003B2EAC">
        <w:rPr>
          <w:rFonts w:asciiTheme="minorHAnsi" w:eastAsia="Calibri" w:hAnsiTheme="minorHAnsi" w:cstheme="minorHAnsi"/>
        </w:rPr>
        <w:t xml:space="preserve"> </w:t>
      </w:r>
    </w:p>
    <w:p w14:paraId="30F7E2B8" w14:textId="43FC2A37" w:rsidR="002A3CBC" w:rsidRPr="00273D66" w:rsidRDefault="002A3CBC" w:rsidP="002A3CBC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Judges reserve the right to allocate you to a category that best suits your application</w:t>
      </w:r>
      <w:r w:rsidR="003B2EAC">
        <w:rPr>
          <w:rFonts w:asciiTheme="minorHAnsi" w:eastAsia="Calibri" w:hAnsiTheme="minorHAnsi" w:cstheme="minorHAnsi"/>
        </w:rPr>
        <w:t>.</w:t>
      </w:r>
      <w:r>
        <w:rPr>
          <w:rFonts w:asciiTheme="minorHAnsi" w:eastAsia="Calibri" w:hAnsiTheme="minorHAnsi" w:cstheme="minorHAnsi"/>
        </w:rPr>
        <w:t xml:space="preserve"> </w:t>
      </w:r>
    </w:p>
    <w:p w14:paraId="30C18CFA" w14:textId="6F4B6295" w:rsidR="002A3CBC" w:rsidRPr="009D5F21" w:rsidRDefault="002A3CBC" w:rsidP="002A3CBC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9D5F21">
        <w:rPr>
          <w:rFonts w:asciiTheme="minorHAnsi" w:eastAsia="Calibri" w:hAnsiTheme="minorHAnsi" w:cstheme="minorHAnsi"/>
        </w:rPr>
        <w:t xml:space="preserve">The Finalists within each category will be announced on </w:t>
      </w:r>
      <w:r w:rsidR="009D5F21" w:rsidRPr="009D5F21">
        <w:rPr>
          <w:rFonts w:asciiTheme="minorHAnsi" w:eastAsia="Calibri" w:hAnsiTheme="minorHAnsi" w:cstheme="minorHAnsi"/>
          <w:b/>
          <w:bCs/>
        </w:rPr>
        <w:t>Wednesday, 5</w:t>
      </w:r>
      <w:r w:rsidR="009D5F21"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="009D5F21" w:rsidRPr="009D5F21">
        <w:rPr>
          <w:rFonts w:asciiTheme="minorHAnsi" w:eastAsia="Calibri" w:hAnsiTheme="minorHAnsi" w:cstheme="minorHAnsi"/>
          <w:b/>
          <w:bCs/>
        </w:rPr>
        <w:t xml:space="preserve"> July 2023</w:t>
      </w:r>
    </w:p>
    <w:p w14:paraId="0C4A2E63" w14:textId="6FE37D5E" w:rsidR="002A3CBC" w:rsidRPr="009D5F21" w:rsidRDefault="002A3CBC" w:rsidP="002A3CBC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 xml:space="preserve">The Winner </w:t>
      </w:r>
      <w:r w:rsidR="00D31089">
        <w:rPr>
          <w:rFonts w:asciiTheme="minorHAnsi" w:eastAsia="Calibri" w:hAnsiTheme="minorHAnsi" w:cstheme="minorHAnsi"/>
        </w:rPr>
        <w:t>for</w:t>
      </w:r>
      <w:r w:rsidRPr="009D5F21">
        <w:rPr>
          <w:rFonts w:asciiTheme="minorHAnsi" w:eastAsia="Calibri" w:hAnsiTheme="minorHAnsi" w:cstheme="minorHAnsi"/>
        </w:rPr>
        <w:t xml:space="preserve"> this </w:t>
      </w:r>
      <w:r w:rsidR="00D31089">
        <w:rPr>
          <w:rFonts w:asciiTheme="minorHAnsi" w:eastAsia="Calibri" w:hAnsiTheme="minorHAnsi" w:cstheme="minorHAnsi"/>
        </w:rPr>
        <w:t>2023</w:t>
      </w:r>
      <w:r w:rsidRPr="009D5F21">
        <w:rPr>
          <w:rFonts w:asciiTheme="minorHAnsi" w:eastAsia="Calibri" w:hAnsiTheme="minorHAnsi" w:cstheme="minorHAnsi"/>
        </w:rPr>
        <w:t xml:space="preserve"> WAAC Awards will be announced at the WAAC Awards Gala Dinner on </w:t>
      </w:r>
      <w:r w:rsidRPr="00D31089">
        <w:rPr>
          <w:rFonts w:asciiTheme="minorHAnsi" w:eastAsia="Calibri" w:hAnsiTheme="minorHAnsi" w:cstheme="minorHAnsi"/>
          <w:b/>
          <w:bCs/>
        </w:rPr>
        <w:t xml:space="preserve">Saturday, </w:t>
      </w:r>
      <w:r w:rsidR="009D5F21" w:rsidRPr="00D31089">
        <w:rPr>
          <w:rFonts w:asciiTheme="minorHAnsi" w:eastAsia="Calibri" w:hAnsiTheme="minorHAnsi" w:cstheme="minorHAnsi"/>
          <w:b/>
          <w:bCs/>
        </w:rPr>
        <w:t>9</w:t>
      </w:r>
      <w:r w:rsidRPr="00D31089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D31089">
        <w:rPr>
          <w:rFonts w:asciiTheme="minorHAnsi" w:eastAsia="Calibri" w:hAnsiTheme="minorHAnsi" w:cstheme="minorHAnsi"/>
          <w:b/>
          <w:bCs/>
        </w:rPr>
        <w:t xml:space="preserve"> September 202</w:t>
      </w:r>
      <w:r w:rsidR="009D5F21" w:rsidRPr="00D31089">
        <w:rPr>
          <w:rFonts w:asciiTheme="minorHAnsi" w:eastAsia="Calibri" w:hAnsiTheme="minorHAnsi" w:cstheme="minorHAnsi"/>
          <w:b/>
          <w:bCs/>
        </w:rPr>
        <w:t>3</w:t>
      </w:r>
      <w:r w:rsidR="009D5F21">
        <w:rPr>
          <w:rFonts w:asciiTheme="minorHAnsi" w:eastAsia="Calibri" w:hAnsiTheme="minorHAnsi" w:cstheme="minorHAnsi"/>
        </w:rPr>
        <w:t>,</w:t>
      </w:r>
      <w:r w:rsidRPr="009D5F21">
        <w:rPr>
          <w:rFonts w:asciiTheme="minorHAnsi" w:eastAsia="Calibri" w:hAnsiTheme="minorHAnsi" w:cstheme="minorHAnsi"/>
        </w:rPr>
        <w:t xml:space="preserve"> @ </w:t>
      </w:r>
      <w:r w:rsidR="00B67811">
        <w:rPr>
          <w:rFonts w:asciiTheme="minorHAnsi" w:eastAsia="Calibri" w:hAnsiTheme="minorHAnsi" w:cstheme="minorHAnsi"/>
        </w:rPr>
        <w:t>Pan Pacific, Perth</w:t>
      </w:r>
      <w:r w:rsidRPr="009D5F21">
        <w:rPr>
          <w:rFonts w:asciiTheme="minorHAnsi" w:eastAsia="Calibri" w:hAnsiTheme="minorHAnsi" w:cstheme="minorHAnsi"/>
        </w:rPr>
        <w:t xml:space="preserve">. </w:t>
      </w:r>
    </w:p>
    <w:p w14:paraId="14E23E18" w14:textId="6F8C2622" w:rsidR="002A3CBC" w:rsidRDefault="002A3CBC" w:rsidP="002A3CBC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lastRenderedPageBreak/>
        <w:t>Tickets on sale</w:t>
      </w:r>
      <w:r w:rsidR="00D31089">
        <w:rPr>
          <w:rFonts w:asciiTheme="minorHAnsi" w:eastAsia="Calibri" w:hAnsiTheme="minorHAnsi" w:cstheme="minorHAnsi"/>
        </w:rPr>
        <w:t xml:space="preserve"> date TBA</w:t>
      </w:r>
      <w:r w:rsidRPr="009D5F21">
        <w:rPr>
          <w:rFonts w:asciiTheme="minorHAnsi" w:eastAsia="Calibri" w:hAnsiTheme="minorHAnsi" w:cstheme="minorHAnsi"/>
        </w:rPr>
        <w:t xml:space="preserve">. </w:t>
      </w:r>
      <w:r w:rsidR="009D5F21">
        <w:rPr>
          <w:rFonts w:asciiTheme="minorHAnsi" w:eastAsia="Calibri" w:hAnsiTheme="minorHAnsi" w:cstheme="minorHAnsi"/>
        </w:rPr>
        <w:t>You,</w:t>
      </w:r>
      <w:r w:rsidRPr="009D5F21">
        <w:rPr>
          <w:rFonts w:asciiTheme="minorHAnsi" w:eastAsia="Calibri" w:hAnsiTheme="minorHAnsi" w:cstheme="minorHAnsi"/>
        </w:rPr>
        <w:t xml:space="preserve"> your friends, </w:t>
      </w:r>
      <w:r w:rsidR="009D5F21">
        <w:rPr>
          <w:rFonts w:asciiTheme="minorHAnsi" w:eastAsia="Calibri" w:hAnsiTheme="minorHAnsi" w:cstheme="minorHAnsi"/>
        </w:rPr>
        <w:t xml:space="preserve">your </w:t>
      </w:r>
      <w:r w:rsidR="00C02797" w:rsidRPr="009D5F21">
        <w:rPr>
          <w:rFonts w:asciiTheme="minorHAnsi" w:eastAsia="Calibri" w:hAnsiTheme="minorHAnsi" w:cstheme="minorHAnsi"/>
        </w:rPr>
        <w:t>family,</w:t>
      </w:r>
      <w:r w:rsidRPr="009D5F21">
        <w:rPr>
          <w:rFonts w:asciiTheme="minorHAnsi" w:eastAsia="Calibri" w:hAnsiTheme="minorHAnsi" w:cstheme="minorHAnsi"/>
        </w:rPr>
        <w:t xml:space="preserve"> and </w:t>
      </w:r>
      <w:r w:rsidR="009D5F21"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>community are welcome to the event.</w:t>
      </w:r>
      <w:r w:rsidR="00D31089">
        <w:rPr>
          <w:rFonts w:asciiTheme="minorHAnsi" w:eastAsia="Calibri" w:hAnsiTheme="minorHAnsi" w:cstheme="minorHAnsi"/>
        </w:rPr>
        <w:t xml:space="preserve"> Once you receive the ticket link, kindly </w:t>
      </w:r>
      <w:r w:rsidR="00D93412">
        <w:rPr>
          <w:rFonts w:asciiTheme="minorHAnsi" w:eastAsia="Calibri" w:hAnsiTheme="minorHAnsi" w:cstheme="minorHAnsi"/>
        </w:rPr>
        <w:t>pass it</w:t>
      </w:r>
      <w:r w:rsidRPr="009D5F21">
        <w:rPr>
          <w:rFonts w:asciiTheme="minorHAnsi" w:eastAsia="Calibri" w:hAnsiTheme="minorHAnsi" w:cstheme="minorHAnsi"/>
        </w:rPr>
        <w:t xml:space="preserve"> to them and keep us informed</w:t>
      </w:r>
      <w:r>
        <w:rPr>
          <w:rFonts w:asciiTheme="minorHAnsi" w:eastAsia="Calibri" w:hAnsiTheme="minorHAnsi" w:cstheme="minorHAnsi"/>
        </w:rPr>
        <w:t xml:space="preserve"> if you </w:t>
      </w:r>
      <w:r w:rsidR="00D93412">
        <w:rPr>
          <w:rFonts w:asciiTheme="minorHAnsi" w:eastAsia="Calibri" w:hAnsiTheme="minorHAnsi" w:cstheme="minorHAnsi"/>
        </w:rPr>
        <w:t>want</w:t>
      </w:r>
      <w:r>
        <w:rPr>
          <w:rFonts w:asciiTheme="minorHAnsi" w:eastAsia="Calibri" w:hAnsiTheme="minorHAnsi" w:cstheme="minorHAnsi"/>
        </w:rPr>
        <w:t xml:space="preserve"> to sit together </w:t>
      </w:r>
      <w:r w:rsidR="009D5F21">
        <w:rPr>
          <w:rFonts w:asciiTheme="minorHAnsi" w:eastAsia="Calibri" w:hAnsiTheme="minorHAnsi" w:cstheme="minorHAnsi"/>
        </w:rPr>
        <w:t>at</w:t>
      </w:r>
      <w:r>
        <w:rPr>
          <w:rFonts w:asciiTheme="minorHAnsi" w:eastAsia="Calibri" w:hAnsiTheme="minorHAnsi" w:cstheme="minorHAnsi"/>
        </w:rPr>
        <w:t xml:space="preserve"> the same table (with a maximum of 10 people per table). </w:t>
      </w:r>
    </w:p>
    <w:p w14:paraId="0DAA5791" w14:textId="54206B5A" w:rsidR="002A3CBC" w:rsidRDefault="002A3CBC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8A2DFD7" w14:textId="6AFD7419" w:rsidR="003F122D" w:rsidRDefault="003F122D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85BDBDF" w14:textId="170EA5FF" w:rsidR="00A552F7" w:rsidRDefault="00A552F7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802F304" w14:textId="1431AFF4" w:rsidR="00A552F7" w:rsidRDefault="00A552F7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137F2C4" w14:textId="6A691BD9" w:rsidR="00A552F7" w:rsidRDefault="00A552F7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D5E3B15" w14:textId="030D7A03" w:rsidR="00A552F7" w:rsidRDefault="00A552F7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70E6F5A" w14:textId="3FD29442" w:rsidR="00A552F7" w:rsidRDefault="00A552F7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53C1800" w14:textId="4CD8317D" w:rsidR="00A552F7" w:rsidRDefault="00A552F7" w:rsidP="00A552F7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CEF573D" w14:textId="24F275EF" w:rsidR="00A552F7" w:rsidRDefault="00A552F7" w:rsidP="00A552F7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4A32333" w14:textId="77777777" w:rsidR="00A552F7" w:rsidRDefault="00A552F7" w:rsidP="00A552F7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041949D" w14:textId="77777777" w:rsidR="003F122D" w:rsidRDefault="003F122D" w:rsidP="002A3CB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BE16C4E" w14:textId="77777777" w:rsidR="002A3CBC" w:rsidRDefault="002A3CBC" w:rsidP="002A3CBC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A3CBC" w:rsidRPr="005D335E" w14:paraId="2869065F" w14:textId="77777777" w:rsidTr="00CC1080">
        <w:tc>
          <w:tcPr>
            <w:tcW w:w="9016" w:type="dxa"/>
          </w:tcPr>
          <w:p w14:paraId="1204F84E" w14:textId="77777777" w:rsidR="002A3CBC" w:rsidRPr="003006D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006D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  <w:t>Submission of the form</w:t>
            </w:r>
          </w:p>
          <w:p w14:paraId="63B68780" w14:textId="246B4F16" w:rsidR="002A3CBC" w:rsidRDefault="002A3CBC" w:rsidP="00CC1080">
            <w:pPr>
              <w:widowControl/>
              <w:autoSpaceDE/>
              <w:autoSpaceDN/>
              <w:adjustRightInd/>
              <w:spacing w:after="120"/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Email the completed form 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(in word </w:t>
            </w:r>
            <w:r w:rsidR="00AC1533"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document format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) </w:t>
            </w: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>to:</w:t>
            </w:r>
          </w:p>
          <w:p w14:paraId="6C79180F" w14:textId="4092A7A4" w:rsidR="002A3CBC" w:rsidRPr="00520F3E" w:rsidRDefault="00D31089" w:rsidP="00CC1080">
            <w:pPr>
              <w:widowControl/>
              <w:autoSpaceDE/>
              <w:autoSpaceDN/>
              <w:adjustRightInd/>
              <w:spacing w:after="120"/>
              <w:ind w:left="144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color w:val="0070C0"/>
              </w:rPr>
            </w:pPr>
            <w:r w:rsidRPr="00D31089">
              <w:rPr>
                <w:rFonts w:asciiTheme="minorHAnsi" w:hAnsiTheme="minorHAnsi" w:cstheme="minorHAnsi"/>
                <w:b/>
                <w:bCs/>
                <w:color w:val="0070C0"/>
                <w:u w:val="single"/>
              </w:rPr>
              <w:t>awards@dept.oacwa.com.au</w:t>
            </w:r>
          </w:p>
          <w:p w14:paraId="7C9CDA20" w14:textId="77777777" w:rsidR="002A3CBC" w:rsidRPr="005D335E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u w:val="single"/>
              </w:rPr>
            </w:pPr>
          </w:p>
        </w:tc>
      </w:tr>
      <w:tr w:rsidR="002A3CBC" w:rsidRPr="005D335E" w14:paraId="5377CE76" w14:textId="77777777" w:rsidTr="00CC1080">
        <w:tc>
          <w:tcPr>
            <w:tcW w:w="9016" w:type="dxa"/>
          </w:tcPr>
          <w:p w14:paraId="60263105" w14:textId="77777777" w:rsidR="002A3CB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For office use: </w:t>
            </w:r>
          </w:p>
          <w:p w14:paraId="343363BC" w14:textId="77777777" w:rsidR="002A3CBC" w:rsidRDefault="00000000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2180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C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A3CBC">
              <w:rPr>
                <w:rFonts w:asciiTheme="minorHAnsi" w:eastAsia="Calibri" w:hAnsiTheme="minorHAnsi" w:cstheme="minorHAnsi"/>
              </w:rPr>
              <w:tab/>
              <w:t xml:space="preserve">Form Receipt </w:t>
            </w:r>
            <w:r w:rsidR="002A3CBC" w:rsidRPr="00273D66">
              <w:rPr>
                <w:rFonts w:asciiTheme="minorHAnsi" w:eastAsia="Calibri" w:hAnsiTheme="minorHAnsi" w:cstheme="minorHAnsi"/>
              </w:rPr>
              <w:t>Co</w:t>
            </w:r>
            <w:r w:rsidR="002A3CBC">
              <w:rPr>
                <w:rFonts w:asciiTheme="minorHAnsi" w:eastAsia="Calibri" w:hAnsiTheme="minorHAnsi" w:cstheme="minorHAnsi"/>
              </w:rPr>
              <w:t>nfir</w:t>
            </w:r>
            <w:r w:rsidR="002A3CBC" w:rsidRPr="00273D66">
              <w:rPr>
                <w:rFonts w:asciiTheme="minorHAnsi" w:eastAsia="Calibri" w:hAnsiTheme="minorHAnsi" w:cstheme="minorHAnsi"/>
              </w:rPr>
              <w:t>m</w:t>
            </w:r>
            <w:r w:rsidR="002A3CBC">
              <w:rPr>
                <w:rFonts w:asciiTheme="minorHAnsi" w:eastAsia="Calibri" w:hAnsiTheme="minorHAnsi" w:cstheme="minorHAnsi"/>
              </w:rPr>
              <w:t>ation</w:t>
            </w:r>
          </w:p>
          <w:p w14:paraId="3285F1BF" w14:textId="77777777" w:rsidR="002A3CBC" w:rsidRDefault="00000000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9548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C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A3CBC">
              <w:rPr>
                <w:rFonts w:asciiTheme="minorHAnsi" w:eastAsia="Calibri" w:hAnsiTheme="minorHAnsi" w:cstheme="minorHAnsi"/>
              </w:rPr>
              <w:tab/>
              <w:t xml:space="preserve">Form fully </w:t>
            </w:r>
            <w:proofErr w:type="gramStart"/>
            <w:r w:rsidR="002A3CBC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57980D0B" w14:textId="77777777" w:rsidR="002A3CBC" w:rsidRDefault="00000000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667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C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A3CBC">
              <w:rPr>
                <w:rFonts w:asciiTheme="minorHAnsi" w:eastAsia="Calibri" w:hAnsiTheme="minorHAnsi" w:cstheme="minorHAnsi"/>
              </w:rPr>
              <w:tab/>
              <w:t xml:space="preserve">Form Partially </w:t>
            </w:r>
            <w:proofErr w:type="gramStart"/>
            <w:r w:rsidR="002A3CBC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7F3944F8" w14:textId="77777777" w:rsidR="002A3CBC" w:rsidRDefault="00000000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2469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C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A3CBC">
              <w:rPr>
                <w:rFonts w:asciiTheme="minorHAnsi" w:eastAsia="Calibri" w:hAnsiTheme="minorHAnsi" w:cstheme="minorHAnsi"/>
              </w:rPr>
              <w:tab/>
              <w:t xml:space="preserve">Additional information </w:t>
            </w:r>
            <w:proofErr w:type="gramStart"/>
            <w:r w:rsidR="002A3CBC">
              <w:rPr>
                <w:rFonts w:asciiTheme="minorHAnsi" w:eastAsia="Calibri" w:hAnsiTheme="minorHAnsi" w:cstheme="minorHAnsi"/>
              </w:rPr>
              <w:t>required</w:t>
            </w:r>
            <w:proofErr w:type="gramEnd"/>
          </w:p>
          <w:p w14:paraId="5317E676" w14:textId="3A174412" w:rsidR="002A3CBC" w:rsidRDefault="00000000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96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C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A3CBC">
              <w:rPr>
                <w:rFonts w:asciiTheme="minorHAnsi" w:eastAsia="Calibri" w:hAnsiTheme="minorHAnsi" w:cstheme="minorHAnsi"/>
              </w:rPr>
              <w:tab/>
              <w:t xml:space="preserve">Nominee </w:t>
            </w:r>
            <w:r w:rsidR="00C02797">
              <w:rPr>
                <w:rFonts w:asciiTheme="minorHAnsi" w:eastAsia="Calibri" w:hAnsiTheme="minorHAnsi" w:cstheme="minorHAnsi"/>
              </w:rPr>
              <w:t>emailed.</w:t>
            </w:r>
            <w:r w:rsidR="002A3CBC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6467C6E2" w14:textId="77777777" w:rsidR="00C02797" w:rsidRDefault="00C02797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56F12D2F" w14:textId="77777777" w:rsidR="002A3CB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Remarks: </w:t>
            </w:r>
          </w:p>
          <w:p w14:paraId="7D5F48A0" w14:textId="77777777" w:rsidR="002A3CB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733D120A" w14:textId="77777777" w:rsidR="002A3CB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08E9EE0A" w14:textId="77777777" w:rsidR="002A3CBC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115DB866" w14:textId="77777777" w:rsidR="002A3CBC" w:rsidRPr="005D335E" w:rsidRDefault="002A3CBC" w:rsidP="00CC1080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3501C26F" w14:textId="77777777" w:rsidR="003006DC" w:rsidRDefault="003006DC" w:rsidP="001E5E19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sectPr w:rsidR="003006DC" w:rsidSect="00571F2A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88DF6" w14:textId="77777777" w:rsidR="00195C23" w:rsidRDefault="00195C23" w:rsidP="00FF4E82">
      <w:r>
        <w:separator/>
      </w:r>
    </w:p>
  </w:endnote>
  <w:endnote w:type="continuationSeparator" w:id="0">
    <w:p w14:paraId="69FFD3E3" w14:textId="77777777" w:rsidR="00195C23" w:rsidRDefault="00195C23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D7C01" w14:textId="77777777" w:rsidR="00195C23" w:rsidRDefault="00195C23" w:rsidP="00FF4E82">
      <w:r>
        <w:separator/>
      </w:r>
    </w:p>
  </w:footnote>
  <w:footnote w:type="continuationSeparator" w:id="0">
    <w:p w14:paraId="5C38835F" w14:textId="77777777" w:rsidR="00195C23" w:rsidRDefault="00195C23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76AE" w14:textId="77777777" w:rsidR="00FF4E82" w:rsidRDefault="00000000">
    <w:pPr>
      <w:pStyle w:val="Header"/>
    </w:pPr>
    <w:r>
      <w:rPr>
        <w:noProof/>
      </w:rPr>
      <w:pict w14:anchorId="32B78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1027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5C3" w14:textId="77777777" w:rsidR="00FF4E82" w:rsidRDefault="00000000">
    <w:pPr>
      <w:pStyle w:val="Header"/>
    </w:pPr>
    <w:r>
      <w:rPr>
        <w:noProof/>
      </w:rPr>
      <w:pict w14:anchorId="44D5D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1026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ED65" w14:textId="77777777" w:rsidR="00FF4E82" w:rsidRDefault="00000000">
    <w:pPr>
      <w:pStyle w:val="Header"/>
    </w:pPr>
    <w:r>
      <w:rPr>
        <w:noProof/>
      </w:rPr>
      <w:pict w14:anchorId="5A8E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1025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4558"/>
    <w:multiLevelType w:val="hybridMultilevel"/>
    <w:tmpl w:val="11180D34"/>
    <w:lvl w:ilvl="0" w:tplc="078241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16B23"/>
    <w:multiLevelType w:val="hybridMultilevel"/>
    <w:tmpl w:val="BCBAB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A69"/>
    <w:multiLevelType w:val="hybridMultilevel"/>
    <w:tmpl w:val="E3106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2CC"/>
    <w:multiLevelType w:val="hybridMultilevel"/>
    <w:tmpl w:val="1388C9E8"/>
    <w:lvl w:ilvl="0" w:tplc="078241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AD64A89"/>
    <w:multiLevelType w:val="hybridMultilevel"/>
    <w:tmpl w:val="754C7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DC257F9"/>
    <w:multiLevelType w:val="hybridMultilevel"/>
    <w:tmpl w:val="4C1AF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80607"/>
    <w:multiLevelType w:val="hybridMultilevel"/>
    <w:tmpl w:val="B2144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944E0"/>
    <w:multiLevelType w:val="hybridMultilevel"/>
    <w:tmpl w:val="2A42B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995504">
    <w:abstractNumId w:val="6"/>
  </w:num>
  <w:num w:numId="2" w16cid:durableId="1013649114">
    <w:abstractNumId w:val="14"/>
  </w:num>
  <w:num w:numId="3" w16cid:durableId="721439590">
    <w:abstractNumId w:val="0"/>
  </w:num>
  <w:num w:numId="4" w16cid:durableId="1954969834">
    <w:abstractNumId w:val="2"/>
  </w:num>
  <w:num w:numId="5" w16cid:durableId="923147145">
    <w:abstractNumId w:val="12"/>
  </w:num>
  <w:num w:numId="6" w16cid:durableId="1355304458">
    <w:abstractNumId w:val="13"/>
  </w:num>
  <w:num w:numId="7" w16cid:durableId="1059592027">
    <w:abstractNumId w:val="8"/>
  </w:num>
  <w:num w:numId="8" w16cid:durableId="801314056">
    <w:abstractNumId w:val="1"/>
  </w:num>
  <w:num w:numId="9" w16cid:durableId="931401777">
    <w:abstractNumId w:val="5"/>
  </w:num>
  <w:num w:numId="10" w16cid:durableId="1233731702">
    <w:abstractNumId w:val="9"/>
  </w:num>
  <w:num w:numId="11" w16cid:durableId="988941736">
    <w:abstractNumId w:val="3"/>
  </w:num>
  <w:num w:numId="12" w16cid:durableId="1351763329">
    <w:abstractNumId w:val="10"/>
  </w:num>
  <w:num w:numId="13" w16cid:durableId="45031022">
    <w:abstractNumId w:val="7"/>
  </w:num>
  <w:num w:numId="14" w16cid:durableId="138499130">
    <w:abstractNumId w:val="4"/>
  </w:num>
  <w:num w:numId="15" w16cid:durableId="3730425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01"/>
    <w:rsid w:val="000269CD"/>
    <w:rsid w:val="00032DAB"/>
    <w:rsid w:val="00062E5B"/>
    <w:rsid w:val="000777E7"/>
    <w:rsid w:val="00097380"/>
    <w:rsid w:val="000B37B1"/>
    <w:rsid w:val="000C494C"/>
    <w:rsid w:val="000D0965"/>
    <w:rsid w:val="00104B51"/>
    <w:rsid w:val="001235A8"/>
    <w:rsid w:val="00136773"/>
    <w:rsid w:val="0014459D"/>
    <w:rsid w:val="001446C8"/>
    <w:rsid w:val="00144CDE"/>
    <w:rsid w:val="0015489A"/>
    <w:rsid w:val="0018113A"/>
    <w:rsid w:val="00195C23"/>
    <w:rsid w:val="001A25D7"/>
    <w:rsid w:val="001E2306"/>
    <w:rsid w:val="001E5E19"/>
    <w:rsid w:val="0020135B"/>
    <w:rsid w:val="00221517"/>
    <w:rsid w:val="0022455F"/>
    <w:rsid w:val="00245A5D"/>
    <w:rsid w:val="00273D66"/>
    <w:rsid w:val="00274CD4"/>
    <w:rsid w:val="0028043B"/>
    <w:rsid w:val="00294C6D"/>
    <w:rsid w:val="002A3CBC"/>
    <w:rsid w:val="002B2D42"/>
    <w:rsid w:val="002D04B3"/>
    <w:rsid w:val="003006DC"/>
    <w:rsid w:val="00322DA0"/>
    <w:rsid w:val="00335A2A"/>
    <w:rsid w:val="00345E61"/>
    <w:rsid w:val="00362A55"/>
    <w:rsid w:val="00381335"/>
    <w:rsid w:val="0038227C"/>
    <w:rsid w:val="003B2EAC"/>
    <w:rsid w:val="003C78FD"/>
    <w:rsid w:val="003D7E88"/>
    <w:rsid w:val="003E79B0"/>
    <w:rsid w:val="003F122D"/>
    <w:rsid w:val="00411044"/>
    <w:rsid w:val="00452E36"/>
    <w:rsid w:val="0046022F"/>
    <w:rsid w:val="004626CF"/>
    <w:rsid w:val="00467786"/>
    <w:rsid w:val="00483C3E"/>
    <w:rsid w:val="00497D8E"/>
    <w:rsid w:val="004B7E50"/>
    <w:rsid w:val="004D00AC"/>
    <w:rsid w:val="004D1790"/>
    <w:rsid w:val="004E5397"/>
    <w:rsid w:val="00542094"/>
    <w:rsid w:val="005601A2"/>
    <w:rsid w:val="005611D9"/>
    <w:rsid w:val="005650AC"/>
    <w:rsid w:val="00571F2A"/>
    <w:rsid w:val="005B0DA5"/>
    <w:rsid w:val="005C57CB"/>
    <w:rsid w:val="005D055A"/>
    <w:rsid w:val="005D335E"/>
    <w:rsid w:val="00614330"/>
    <w:rsid w:val="00650EBA"/>
    <w:rsid w:val="00653B15"/>
    <w:rsid w:val="00690E54"/>
    <w:rsid w:val="006B5BDB"/>
    <w:rsid w:val="006C291C"/>
    <w:rsid w:val="006C7E11"/>
    <w:rsid w:val="006E13AB"/>
    <w:rsid w:val="006E39C1"/>
    <w:rsid w:val="006E6CA5"/>
    <w:rsid w:val="007164C9"/>
    <w:rsid w:val="00727DDC"/>
    <w:rsid w:val="00733E2E"/>
    <w:rsid w:val="0075025F"/>
    <w:rsid w:val="00757520"/>
    <w:rsid w:val="00763AFD"/>
    <w:rsid w:val="00784DE1"/>
    <w:rsid w:val="007E1FD3"/>
    <w:rsid w:val="0080519B"/>
    <w:rsid w:val="00846750"/>
    <w:rsid w:val="00887C51"/>
    <w:rsid w:val="00896982"/>
    <w:rsid w:val="008A2205"/>
    <w:rsid w:val="008B3C87"/>
    <w:rsid w:val="008B50E3"/>
    <w:rsid w:val="008D0286"/>
    <w:rsid w:val="00900421"/>
    <w:rsid w:val="00912558"/>
    <w:rsid w:val="0092394B"/>
    <w:rsid w:val="00925A1C"/>
    <w:rsid w:val="009323FD"/>
    <w:rsid w:val="00996DFC"/>
    <w:rsid w:val="009B72E2"/>
    <w:rsid w:val="009D5F21"/>
    <w:rsid w:val="009D7534"/>
    <w:rsid w:val="009E336A"/>
    <w:rsid w:val="00A01155"/>
    <w:rsid w:val="00A01B99"/>
    <w:rsid w:val="00A45624"/>
    <w:rsid w:val="00A552F7"/>
    <w:rsid w:val="00AB6F24"/>
    <w:rsid w:val="00AC1533"/>
    <w:rsid w:val="00AD6FDB"/>
    <w:rsid w:val="00B047C9"/>
    <w:rsid w:val="00B13394"/>
    <w:rsid w:val="00B26A6B"/>
    <w:rsid w:val="00B42D27"/>
    <w:rsid w:val="00B67811"/>
    <w:rsid w:val="00B82E44"/>
    <w:rsid w:val="00B83C95"/>
    <w:rsid w:val="00B924B5"/>
    <w:rsid w:val="00BC69D9"/>
    <w:rsid w:val="00C02797"/>
    <w:rsid w:val="00C17267"/>
    <w:rsid w:val="00C41972"/>
    <w:rsid w:val="00C42DA7"/>
    <w:rsid w:val="00C44BC4"/>
    <w:rsid w:val="00C53B6E"/>
    <w:rsid w:val="00C66506"/>
    <w:rsid w:val="00C8415A"/>
    <w:rsid w:val="00C8460B"/>
    <w:rsid w:val="00CD33B0"/>
    <w:rsid w:val="00CF7C0F"/>
    <w:rsid w:val="00D30144"/>
    <w:rsid w:val="00D31089"/>
    <w:rsid w:val="00D40401"/>
    <w:rsid w:val="00D41AF5"/>
    <w:rsid w:val="00D640CF"/>
    <w:rsid w:val="00D93412"/>
    <w:rsid w:val="00D93F58"/>
    <w:rsid w:val="00D979BF"/>
    <w:rsid w:val="00DC392D"/>
    <w:rsid w:val="00DC6530"/>
    <w:rsid w:val="00E22682"/>
    <w:rsid w:val="00E57C81"/>
    <w:rsid w:val="00E804A5"/>
    <w:rsid w:val="00EA22D8"/>
    <w:rsid w:val="00EE61D3"/>
    <w:rsid w:val="00EE645A"/>
    <w:rsid w:val="00EF4454"/>
    <w:rsid w:val="00F17562"/>
    <w:rsid w:val="00F234B2"/>
    <w:rsid w:val="00F400EF"/>
    <w:rsid w:val="00F834DD"/>
    <w:rsid w:val="00FD5FC3"/>
    <w:rsid w:val="00FF1600"/>
    <w:rsid w:val="00FF206C"/>
    <w:rsid w:val="00FF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4F9CE"/>
  <w15:chartTrackingRefBased/>
  <w15:docId w15:val="{1E77BF26-7320-49CD-B0C0-E57C6262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4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paragraph" w:customStyle="1" w:styleId="gmail-msonormal">
    <w:name w:val="gmail-msonormal"/>
    <w:basedOn w:val="Normal"/>
    <w:rsid w:val="00D40401"/>
    <w:pPr>
      <w:widowControl/>
      <w:autoSpaceDE/>
      <w:autoSpaceDN/>
      <w:adjustRightInd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E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AC%20Folder\Book\New%20Logo\OACWA_Letterhead_2019%202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AB56F-D62C-40EA-AB43-8A165BCA6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OACWA_Letterhead_2019 2B TEMPLATE</Template>
  <TotalTime>13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jtuaz</dc:creator>
  <cp:keywords/>
  <dc:description/>
  <cp:lastModifiedBy>Choice Health</cp:lastModifiedBy>
  <cp:revision>9</cp:revision>
  <cp:lastPrinted>2019-06-05T15:43:00Z</cp:lastPrinted>
  <dcterms:created xsi:type="dcterms:W3CDTF">2023-03-20T07:51:00Z</dcterms:created>
  <dcterms:modified xsi:type="dcterms:W3CDTF">2023-03-24T22:16:00Z</dcterms:modified>
</cp:coreProperties>
</file>