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57CA0C" w14:textId="60E88ECD" w:rsidR="00FF4E82" w:rsidRPr="00FF4E82" w:rsidRDefault="2350972F" w:rsidP="2350972F">
      <w:pPr>
        <w:spacing w:before="61"/>
        <w:ind w:left="167"/>
        <w:rPr>
          <w:rFonts w:ascii="Arial" w:hAnsi="Arial" w:cs="Arial"/>
        </w:rPr>
      </w:pPr>
      <w:r w:rsidRPr="2350972F">
        <w:rPr>
          <w:sz w:val="28"/>
          <w:szCs w:val="28"/>
        </w:rPr>
        <w:t xml:space="preserve">   </w:t>
      </w:r>
      <w:r w:rsidR="00FF4E82">
        <w:rPr>
          <w:rFonts w:ascii="Arial" w:hAnsi="Arial" w:cs="Arial"/>
        </w:rPr>
        <w:tab/>
      </w:r>
      <w:r w:rsidR="00FF4E82">
        <w:rPr>
          <w:rFonts w:ascii="Arial" w:hAnsi="Arial" w:cs="Arial"/>
        </w:rPr>
        <w:tab/>
      </w:r>
      <w:r w:rsidR="00FF4E82">
        <w:rPr>
          <w:rFonts w:ascii="Arial" w:hAnsi="Arial" w:cs="Arial"/>
        </w:rPr>
        <w:tab/>
      </w:r>
      <w:r w:rsidR="00FF4E82">
        <w:rPr>
          <w:rFonts w:ascii="Arial" w:hAnsi="Arial" w:cs="Arial"/>
        </w:rPr>
        <w:tab/>
      </w:r>
      <w:r w:rsidR="00FF4E82">
        <w:rPr>
          <w:rFonts w:ascii="Arial" w:hAnsi="Arial" w:cs="Arial"/>
        </w:rPr>
        <w:tab/>
      </w:r>
      <w:r w:rsidR="00FF4E82">
        <w:rPr>
          <w:rFonts w:ascii="Arial" w:hAnsi="Arial" w:cs="Arial"/>
        </w:rPr>
        <w:tab/>
      </w:r>
      <w:r w:rsidR="00FF4E82">
        <w:rPr>
          <w:rFonts w:ascii="Arial" w:hAnsi="Arial" w:cs="Arial"/>
        </w:rPr>
        <w:tab/>
        <w:t xml:space="preserve">                                </w:t>
      </w:r>
    </w:p>
    <w:p w14:paraId="59D0C19D" w14:textId="77777777" w:rsidR="0017636E" w:rsidRDefault="0017636E" w:rsidP="00273D66">
      <w:pPr>
        <w:spacing w:after="120"/>
        <w:contextualSpacing/>
        <w:jc w:val="both"/>
        <w:rPr>
          <w:rFonts w:asciiTheme="minorHAnsi" w:hAnsiTheme="minorHAnsi" w:cstheme="minorHAnsi"/>
          <w:b/>
          <w:color w:val="222222"/>
          <w:u w:val="single"/>
        </w:rPr>
      </w:pPr>
    </w:p>
    <w:p w14:paraId="2E080349" w14:textId="77777777" w:rsidR="00566545" w:rsidRDefault="00566545" w:rsidP="2350972F">
      <w:pPr>
        <w:spacing w:after="120"/>
        <w:contextualSpacing/>
        <w:jc w:val="both"/>
        <w:rPr>
          <w:rFonts w:asciiTheme="minorHAnsi" w:hAnsiTheme="minorHAnsi" w:cstheme="minorBidi"/>
          <w:b/>
          <w:bCs/>
          <w:color w:val="222222"/>
          <w:u w:val="single"/>
        </w:rPr>
      </w:pPr>
    </w:p>
    <w:p w14:paraId="4689F49A" w14:textId="77777777" w:rsidR="00566545" w:rsidRDefault="00566545" w:rsidP="2350972F">
      <w:pPr>
        <w:spacing w:after="120"/>
        <w:contextualSpacing/>
        <w:jc w:val="both"/>
        <w:rPr>
          <w:rFonts w:asciiTheme="minorHAnsi" w:hAnsiTheme="minorHAnsi" w:cstheme="minorBidi"/>
          <w:b/>
          <w:bCs/>
          <w:color w:val="222222"/>
          <w:u w:val="single"/>
        </w:rPr>
      </w:pPr>
    </w:p>
    <w:p w14:paraId="68975124" w14:textId="0472E363" w:rsidR="00D93F58" w:rsidRPr="0017636E" w:rsidRDefault="2350972F" w:rsidP="2350972F">
      <w:pPr>
        <w:spacing w:after="120"/>
        <w:contextualSpacing/>
        <w:jc w:val="both"/>
        <w:rPr>
          <w:rFonts w:asciiTheme="minorHAnsi" w:hAnsiTheme="minorHAnsi" w:cstheme="minorBidi"/>
          <w:b/>
          <w:bCs/>
          <w:color w:val="222222"/>
          <w:u w:val="single"/>
        </w:rPr>
      </w:pPr>
      <w:r w:rsidRPr="2350972F">
        <w:rPr>
          <w:rFonts w:asciiTheme="minorHAnsi" w:hAnsiTheme="minorHAnsi" w:cstheme="minorBidi"/>
          <w:b/>
          <w:bCs/>
          <w:color w:val="222222"/>
          <w:u w:val="single"/>
        </w:rPr>
        <w:t>2024 Student Award Category Questionnaire</w:t>
      </w:r>
    </w:p>
    <w:p w14:paraId="439AD5F7" w14:textId="77777777" w:rsidR="00D93F58" w:rsidRDefault="00D93F58" w:rsidP="00273D66">
      <w:pPr>
        <w:spacing w:after="120"/>
        <w:contextualSpacing/>
        <w:jc w:val="both"/>
        <w:rPr>
          <w:rFonts w:asciiTheme="minorHAnsi" w:hAnsiTheme="minorHAnsi" w:cstheme="minorHAnsi"/>
          <w:b/>
          <w:color w:val="222222"/>
          <w:u w:val="single"/>
        </w:rPr>
      </w:pPr>
    </w:p>
    <w:p w14:paraId="4EFA1FDA" w14:textId="7524A40E" w:rsidR="004539BE" w:rsidRPr="007169BA" w:rsidRDefault="2350972F" w:rsidP="2350972F">
      <w:pPr>
        <w:shd w:val="clear" w:color="auto" w:fill="FFFFFF" w:themeFill="background1"/>
        <w:spacing w:line="360" w:lineRule="atLeast"/>
        <w:outlineLvl w:val="0"/>
        <w:rPr>
          <w:rFonts w:asciiTheme="minorHAnsi" w:eastAsia="Calibri" w:hAnsiTheme="minorHAnsi" w:cstheme="minorBidi"/>
        </w:rPr>
      </w:pPr>
      <w:r w:rsidRPr="2350972F">
        <w:rPr>
          <w:rFonts w:asciiTheme="minorHAnsi" w:eastAsia="Calibri" w:hAnsiTheme="minorHAnsi" w:cstheme="minorBidi"/>
        </w:rPr>
        <w:t>This category recognises students who have demonstrated excellence in academics and leadership through volunteering, achieving, and maintaining a required grade point average (or the equivalent Proficiency Level for elementary students) during 2024. Students eligible to be appointed to this category are African-Australian undergraduate students from all five universities in Western Australia who are due to graduate in 2024/2025 and would have completed the degree requirement by September 2024. This will be awarded to a student nominated by their primary study institution.</w:t>
      </w:r>
    </w:p>
    <w:p w14:paraId="0AAC8974" w14:textId="77777777" w:rsidR="004539BE" w:rsidRDefault="004539BE" w:rsidP="0017636E">
      <w:pPr>
        <w:pStyle w:val="BodyText"/>
        <w:spacing w:after="120"/>
        <w:ind w:right="155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0E3F6828" w14:textId="77777777" w:rsidR="004539BE" w:rsidRDefault="004539BE" w:rsidP="004539BE">
      <w:pPr>
        <w:pStyle w:val="BodyText"/>
        <w:spacing w:after="120"/>
        <w:ind w:right="155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  <w:r>
        <w:rPr>
          <w:rFonts w:asciiTheme="minorHAnsi" w:eastAsia="Calibri" w:hAnsiTheme="minorHAnsi" w:cstheme="minorHAnsi"/>
          <w:sz w:val="24"/>
          <w:szCs w:val="24"/>
        </w:rPr>
        <w:t xml:space="preserve">Once again, </w:t>
      </w:r>
      <w:r w:rsidRPr="00273D66">
        <w:rPr>
          <w:rFonts w:asciiTheme="minorHAnsi" w:eastAsia="Calibri" w:hAnsiTheme="minorHAnsi" w:cstheme="minorHAnsi"/>
          <w:sz w:val="24"/>
          <w:szCs w:val="24"/>
        </w:rPr>
        <w:t xml:space="preserve">Congratulations on </w:t>
      </w:r>
      <w:r>
        <w:rPr>
          <w:rFonts w:asciiTheme="minorHAnsi" w:eastAsia="Calibri" w:hAnsiTheme="minorHAnsi" w:cstheme="minorHAnsi"/>
          <w:sz w:val="24"/>
          <w:szCs w:val="24"/>
        </w:rPr>
        <w:t xml:space="preserve">your </w:t>
      </w:r>
      <w:r w:rsidRPr="00273D66">
        <w:rPr>
          <w:rFonts w:asciiTheme="minorHAnsi" w:eastAsia="Calibri" w:hAnsiTheme="minorHAnsi" w:cstheme="minorHAnsi"/>
          <w:sz w:val="24"/>
          <w:szCs w:val="24"/>
        </w:rPr>
        <w:t xml:space="preserve">nomination for this year’s </w:t>
      </w:r>
      <w:r w:rsidRPr="00273D66">
        <w:rPr>
          <w:rFonts w:asciiTheme="minorHAnsi" w:hAnsiTheme="minorHAnsi" w:cstheme="minorHAnsi"/>
          <w:color w:val="222222"/>
          <w:sz w:val="24"/>
          <w:szCs w:val="24"/>
        </w:rPr>
        <w:t>WAAC Awards</w:t>
      </w:r>
      <w:r w:rsidRPr="00273D66">
        <w:rPr>
          <w:rFonts w:asciiTheme="minorHAnsi" w:eastAsia="Calibri" w:hAnsiTheme="minorHAnsi" w:cstheme="minorHAnsi"/>
          <w:sz w:val="24"/>
          <w:szCs w:val="24"/>
        </w:rPr>
        <w:t xml:space="preserve">. </w:t>
      </w:r>
      <w:r>
        <w:rPr>
          <w:rFonts w:asciiTheme="minorHAnsi" w:eastAsia="Calibri" w:hAnsiTheme="minorHAnsi" w:cstheme="minorHAnsi"/>
          <w:sz w:val="24"/>
          <w:szCs w:val="24"/>
        </w:rPr>
        <w:t xml:space="preserve">As part of the selection process, </w:t>
      </w:r>
      <w:r w:rsidRPr="0017636E">
        <w:rPr>
          <w:rFonts w:asciiTheme="minorHAnsi" w:eastAsia="Calibri" w:hAnsiTheme="minorHAnsi" w:cstheme="minorHAnsi"/>
          <w:sz w:val="24"/>
          <w:szCs w:val="24"/>
        </w:rPr>
        <w:t xml:space="preserve">we would like to learn more about you and your achievements. </w:t>
      </w:r>
    </w:p>
    <w:p w14:paraId="318B7716" w14:textId="3A0F8021" w:rsidR="004539BE" w:rsidRDefault="004539BE" w:rsidP="004539BE">
      <w:pPr>
        <w:pStyle w:val="BodyText"/>
        <w:spacing w:after="120"/>
        <w:ind w:right="155"/>
        <w:contextualSpacing/>
        <w:jc w:val="both"/>
        <w:rPr>
          <w:rFonts w:asciiTheme="minorHAnsi" w:eastAsia="Calibri" w:hAnsiTheme="minorHAnsi" w:cstheme="minorHAnsi"/>
          <w:b/>
          <w:color w:val="0070C0"/>
        </w:rPr>
      </w:pPr>
      <w:r w:rsidRPr="0017636E">
        <w:rPr>
          <w:rFonts w:asciiTheme="minorHAnsi" w:eastAsia="Calibri" w:hAnsiTheme="minorHAnsi" w:cstheme="minorHAnsi"/>
          <w:sz w:val="24"/>
          <w:szCs w:val="24"/>
        </w:rPr>
        <w:t xml:space="preserve">Please complete the below questionnaire and </w:t>
      </w:r>
      <w:r>
        <w:rPr>
          <w:rFonts w:asciiTheme="minorHAnsi" w:eastAsia="Calibri" w:hAnsiTheme="minorHAnsi" w:cstheme="minorHAnsi"/>
          <w:sz w:val="24"/>
          <w:szCs w:val="24"/>
        </w:rPr>
        <w:t xml:space="preserve">return it </w:t>
      </w:r>
      <w:proofErr w:type="gramStart"/>
      <w:r w:rsidRPr="0017636E">
        <w:rPr>
          <w:rFonts w:asciiTheme="minorHAnsi" w:eastAsia="Calibri" w:hAnsiTheme="minorHAnsi" w:cstheme="minorHAnsi"/>
          <w:sz w:val="24"/>
          <w:szCs w:val="24"/>
        </w:rPr>
        <w:t>to</w:t>
      </w:r>
      <w:proofErr w:type="gramEnd"/>
      <w:r w:rsidRPr="0017636E">
        <w:rPr>
          <w:rFonts w:asciiTheme="minorHAnsi" w:eastAsia="Calibr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70C0"/>
          <w:sz w:val="24"/>
          <w:szCs w:val="24"/>
          <w:u w:val="single"/>
        </w:rPr>
        <w:t>awards</w:t>
      </w:r>
      <w:r w:rsidRPr="004339BF">
        <w:rPr>
          <w:rFonts w:asciiTheme="minorHAnsi" w:hAnsiTheme="minorHAnsi" w:cstheme="minorHAnsi"/>
          <w:color w:val="0070C0"/>
          <w:sz w:val="24"/>
          <w:szCs w:val="24"/>
          <w:u w:val="single"/>
        </w:rPr>
        <w:t>@dept.oacwa.com.au</w:t>
      </w:r>
      <w:r w:rsidRPr="00273D66">
        <w:rPr>
          <w:rFonts w:asciiTheme="minorHAnsi" w:eastAsia="Calibri" w:hAnsiTheme="minorHAnsi" w:cstheme="minorHAnsi"/>
          <w:b/>
          <w:color w:val="0070C0"/>
        </w:rPr>
        <w:t xml:space="preserve"> </w:t>
      </w:r>
    </w:p>
    <w:p w14:paraId="2F8F0F0B" w14:textId="77777777" w:rsidR="00970583" w:rsidRPr="00D93412" w:rsidRDefault="2350972F" w:rsidP="00970583">
      <w:pPr>
        <w:pStyle w:val="BodyText"/>
        <w:spacing w:after="120"/>
        <w:ind w:right="155"/>
        <w:contextualSpacing/>
        <w:jc w:val="both"/>
        <w:rPr>
          <w:rFonts w:asciiTheme="minorHAnsi" w:eastAsia="Calibri" w:hAnsiTheme="minorHAnsi" w:cstheme="minorBidi"/>
          <w:b/>
          <w:bCs/>
          <w:color w:val="FF0000"/>
          <w:sz w:val="24"/>
          <w:szCs w:val="24"/>
        </w:rPr>
      </w:pPr>
      <w:r w:rsidRPr="2350972F">
        <w:rPr>
          <w:rFonts w:asciiTheme="minorHAnsi" w:eastAsia="Calibri" w:hAnsiTheme="minorHAnsi" w:cstheme="minorBidi"/>
          <w:b/>
          <w:bCs/>
          <w:color w:val="FF0000"/>
          <w:sz w:val="24"/>
          <w:szCs w:val="24"/>
        </w:rPr>
        <w:t xml:space="preserve">by </w:t>
      </w:r>
      <w:r w:rsidR="00970583" w:rsidRPr="606A92A5">
        <w:rPr>
          <w:rFonts w:asciiTheme="minorHAnsi" w:eastAsia="Calibri" w:hAnsiTheme="minorHAnsi" w:cstheme="minorBidi"/>
          <w:b/>
          <w:bCs/>
          <w:color w:val="FF0000"/>
          <w:sz w:val="24"/>
          <w:szCs w:val="24"/>
        </w:rPr>
        <w:t xml:space="preserve">Sunday, </w:t>
      </w:r>
      <w:r w:rsidR="00970583">
        <w:rPr>
          <w:rFonts w:asciiTheme="minorHAnsi" w:eastAsia="Calibri" w:hAnsiTheme="minorHAnsi" w:cstheme="minorBidi"/>
          <w:b/>
          <w:bCs/>
          <w:color w:val="FF0000"/>
          <w:sz w:val="24"/>
          <w:szCs w:val="24"/>
        </w:rPr>
        <w:t>11</w:t>
      </w:r>
      <w:r w:rsidR="00970583" w:rsidRPr="00F0687C">
        <w:rPr>
          <w:rFonts w:asciiTheme="minorHAnsi" w:eastAsia="Calibri" w:hAnsiTheme="minorHAnsi" w:cstheme="minorBidi"/>
          <w:b/>
          <w:bCs/>
          <w:color w:val="FF0000"/>
          <w:sz w:val="24"/>
          <w:szCs w:val="24"/>
          <w:vertAlign w:val="superscript"/>
        </w:rPr>
        <w:t>th</w:t>
      </w:r>
      <w:r w:rsidR="00970583" w:rsidRPr="606A92A5">
        <w:rPr>
          <w:rFonts w:asciiTheme="minorHAnsi" w:eastAsia="Calibri" w:hAnsiTheme="minorHAnsi" w:cstheme="minorBidi"/>
          <w:b/>
          <w:bCs/>
          <w:color w:val="FF0000"/>
          <w:sz w:val="24"/>
          <w:szCs w:val="24"/>
        </w:rPr>
        <w:t xml:space="preserve">  </w:t>
      </w:r>
      <w:r w:rsidR="00970583">
        <w:rPr>
          <w:rFonts w:asciiTheme="minorHAnsi" w:eastAsia="Calibri" w:hAnsiTheme="minorHAnsi" w:cstheme="minorBidi"/>
          <w:b/>
          <w:bCs/>
          <w:color w:val="FF0000"/>
          <w:sz w:val="24"/>
          <w:szCs w:val="24"/>
        </w:rPr>
        <w:t>August</w:t>
      </w:r>
      <w:r w:rsidR="00970583" w:rsidRPr="606A92A5">
        <w:rPr>
          <w:rFonts w:asciiTheme="minorHAnsi" w:eastAsia="Calibri" w:hAnsiTheme="minorHAnsi" w:cstheme="minorBidi"/>
          <w:b/>
          <w:bCs/>
          <w:color w:val="FF0000"/>
          <w:sz w:val="24"/>
          <w:szCs w:val="24"/>
        </w:rPr>
        <w:t xml:space="preserve"> 2024, 05:000 PM.</w:t>
      </w:r>
    </w:p>
    <w:p w14:paraId="7A2EB0B4" w14:textId="1E40EF8A" w:rsidR="004539BE" w:rsidRDefault="004539BE" w:rsidP="00970583">
      <w:pPr>
        <w:pStyle w:val="BodyText"/>
        <w:spacing w:after="120"/>
        <w:ind w:right="155"/>
        <w:contextualSpacing/>
        <w:jc w:val="both"/>
        <w:rPr>
          <w:rFonts w:asciiTheme="minorHAnsi" w:eastAsia="Calibri" w:hAnsiTheme="minorHAnsi" w:cstheme="minorHAnsi"/>
        </w:rPr>
      </w:pPr>
    </w:p>
    <w:p w14:paraId="6C3DF5BB" w14:textId="77777777" w:rsidR="004539BE" w:rsidRDefault="004539BE" w:rsidP="004539BE">
      <w:pPr>
        <w:spacing w:after="120" w:line="360" w:lineRule="auto"/>
        <w:contextualSpacing/>
        <w:jc w:val="both"/>
        <w:rPr>
          <w:rFonts w:asciiTheme="minorHAnsi" w:hAnsiTheme="minorHAnsi" w:cstheme="minorHAnsi"/>
          <w:b/>
          <w:color w:val="222222"/>
          <w:u w:val="single"/>
        </w:rPr>
      </w:pPr>
      <w:r>
        <w:rPr>
          <w:rFonts w:asciiTheme="minorHAnsi" w:hAnsiTheme="minorHAnsi" w:cstheme="minorHAnsi"/>
          <w:b/>
          <w:color w:val="222222"/>
          <w:u w:val="single"/>
        </w:rPr>
        <w:t xml:space="preserve">Date: </w:t>
      </w:r>
    </w:p>
    <w:p w14:paraId="2008E904" w14:textId="77777777" w:rsidR="004539BE" w:rsidRPr="005D335E" w:rsidRDefault="004539BE" w:rsidP="004539BE">
      <w:pPr>
        <w:spacing w:after="120" w:line="360" w:lineRule="auto"/>
        <w:contextualSpacing/>
        <w:jc w:val="both"/>
        <w:rPr>
          <w:rFonts w:asciiTheme="minorHAnsi" w:eastAsia="Calibri" w:hAnsiTheme="minorHAnsi" w:cstheme="minorHAnsi"/>
        </w:rPr>
      </w:pPr>
      <w:r w:rsidRPr="00B924B5">
        <w:rPr>
          <w:rFonts w:asciiTheme="minorHAnsi" w:eastAsia="Calibri" w:hAnsiTheme="minorHAnsi" w:cstheme="minorHAnsi"/>
          <w:b/>
          <w:bCs/>
        </w:rPr>
        <w:t>Name</w:t>
      </w:r>
      <w:r>
        <w:rPr>
          <w:rFonts w:asciiTheme="minorHAnsi" w:eastAsia="Calibri" w:hAnsiTheme="minorHAnsi" w:cstheme="minorHAnsi"/>
        </w:rPr>
        <w:t>:</w:t>
      </w:r>
    </w:p>
    <w:p w14:paraId="10E00F74" w14:textId="77777777" w:rsidR="004539BE" w:rsidRPr="0022455F" w:rsidRDefault="004539BE" w:rsidP="004539BE">
      <w:pPr>
        <w:widowControl/>
        <w:autoSpaceDE/>
        <w:autoSpaceDN/>
        <w:adjustRightInd/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Address:</w:t>
      </w:r>
    </w:p>
    <w:p w14:paraId="7EBD962D" w14:textId="77777777" w:rsidR="004539BE" w:rsidRPr="0022455F" w:rsidRDefault="004539BE" w:rsidP="004539BE">
      <w:pPr>
        <w:widowControl/>
        <w:autoSpaceDE/>
        <w:autoSpaceDN/>
        <w:adjustRightInd/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5D335E">
        <w:rPr>
          <w:rFonts w:asciiTheme="minorHAnsi" w:hAnsiTheme="minorHAnsi" w:cstheme="minorHAnsi"/>
          <w:b/>
          <w:color w:val="222222"/>
        </w:rPr>
        <w:t>Email:</w:t>
      </w:r>
      <w:r w:rsidRPr="0022455F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4A372FA9" w14:textId="77777777" w:rsidR="004539BE" w:rsidRPr="0022455F" w:rsidRDefault="004539BE" w:rsidP="004539BE">
      <w:pPr>
        <w:widowControl/>
        <w:autoSpaceDE/>
        <w:autoSpaceDN/>
        <w:adjustRightInd/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5D335E">
        <w:rPr>
          <w:rFonts w:asciiTheme="minorHAnsi" w:hAnsiTheme="minorHAnsi" w:cstheme="minorHAnsi"/>
          <w:b/>
          <w:color w:val="222222"/>
        </w:rPr>
        <w:t xml:space="preserve">Mobile: </w:t>
      </w:r>
    </w:p>
    <w:p w14:paraId="422C5537" w14:textId="77777777" w:rsidR="004539BE" w:rsidRPr="005D335E" w:rsidRDefault="004539BE" w:rsidP="004539BE">
      <w:pPr>
        <w:spacing w:after="120"/>
        <w:contextualSpacing/>
        <w:jc w:val="both"/>
        <w:rPr>
          <w:rFonts w:asciiTheme="minorHAnsi" w:hAnsiTheme="minorHAnsi" w:cstheme="minorHAnsi"/>
          <w:b/>
          <w:color w:val="222222"/>
        </w:rPr>
      </w:pPr>
      <w:bookmarkStart w:id="0" w:name="_Hlk75946587"/>
    </w:p>
    <w:p w14:paraId="39CDEB42" w14:textId="77777777" w:rsidR="004539BE" w:rsidRPr="00273D66" w:rsidRDefault="004539BE" w:rsidP="004539BE">
      <w:pPr>
        <w:spacing w:after="120"/>
        <w:contextualSpacing/>
        <w:jc w:val="both"/>
        <w:rPr>
          <w:rFonts w:asciiTheme="minorHAnsi" w:eastAsia="Calibri" w:hAnsiTheme="minorHAnsi" w:cstheme="minorHAnsi"/>
          <w:b/>
        </w:rPr>
      </w:pPr>
      <w:bookmarkStart w:id="1" w:name="_Hlk13171049"/>
      <w:bookmarkEnd w:id="0"/>
      <w:r>
        <w:rPr>
          <w:rFonts w:asciiTheme="minorHAnsi" w:eastAsia="Calibri" w:hAnsiTheme="minorHAnsi" w:cstheme="minorHAnsi"/>
          <w:b/>
        </w:rPr>
        <w:t>Gender</w:t>
      </w:r>
      <w:r w:rsidRPr="00273D66">
        <w:rPr>
          <w:rFonts w:asciiTheme="minorHAnsi" w:eastAsia="Calibri" w:hAnsiTheme="minorHAnsi" w:cstheme="minorHAnsi"/>
          <w:b/>
        </w:rPr>
        <w:t xml:space="preserve">: </w:t>
      </w:r>
    </w:p>
    <w:p w14:paraId="2BC7195F" w14:textId="77777777" w:rsidR="004539BE" w:rsidRPr="00273D66" w:rsidRDefault="00000000" w:rsidP="004539BE">
      <w:pPr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-106900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39B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539BE">
        <w:rPr>
          <w:rFonts w:asciiTheme="minorHAnsi" w:eastAsia="Calibri" w:hAnsiTheme="minorHAnsi" w:cstheme="minorHAnsi"/>
        </w:rPr>
        <w:tab/>
      </w:r>
      <w:r w:rsidR="004539BE" w:rsidRPr="00273D66">
        <w:rPr>
          <w:rFonts w:asciiTheme="minorHAnsi" w:eastAsia="Calibri" w:hAnsiTheme="minorHAnsi" w:cstheme="minorHAnsi"/>
        </w:rPr>
        <w:t xml:space="preserve"> </w:t>
      </w:r>
      <w:r w:rsidR="004539BE">
        <w:rPr>
          <w:rFonts w:asciiTheme="minorHAnsi" w:eastAsia="Calibri" w:hAnsiTheme="minorHAnsi" w:cstheme="minorHAnsi"/>
        </w:rPr>
        <w:t>Female</w:t>
      </w:r>
    </w:p>
    <w:p w14:paraId="1025158D" w14:textId="77777777" w:rsidR="004539BE" w:rsidRDefault="00000000" w:rsidP="004539BE">
      <w:pPr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-163941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39B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539BE">
        <w:rPr>
          <w:rFonts w:asciiTheme="minorHAnsi" w:eastAsia="Calibri" w:hAnsiTheme="minorHAnsi" w:cstheme="minorHAnsi"/>
        </w:rPr>
        <w:tab/>
      </w:r>
      <w:r w:rsidR="004539BE" w:rsidRPr="00273D66">
        <w:rPr>
          <w:rFonts w:asciiTheme="minorHAnsi" w:eastAsia="Calibri" w:hAnsiTheme="minorHAnsi" w:cstheme="minorHAnsi"/>
        </w:rPr>
        <w:t xml:space="preserve"> </w:t>
      </w:r>
      <w:r w:rsidR="004539BE">
        <w:rPr>
          <w:rFonts w:asciiTheme="minorHAnsi" w:eastAsia="Calibri" w:hAnsiTheme="minorHAnsi" w:cstheme="minorHAnsi"/>
        </w:rPr>
        <w:t>Male</w:t>
      </w:r>
    </w:p>
    <w:p w14:paraId="79B872FF" w14:textId="77777777" w:rsidR="004539BE" w:rsidRPr="00273D66" w:rsidRDefault="00000000" w:rsidP="004539BE">
      <w:pPr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2091275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39B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539BE">
        <w:rPr>
          <w:rFonts w:asciiTheme="minorHAnsi" w:eastAsia="Calibri" w:hAnsiTheme="minorHAnsi" w:cstheme="minorHAnsi"/>
        </w:rPr>
        <w:tab/>
      </w:r>
      <w:r w:rsidR="004539BE" w:rsidRPr="00273D66">
        <w:rPr>
          <w:rFonts w:asciiTheme="minorHAnsi" w:eastAsia="Calibri" w:hAnsiTheme="minorHAnsi" w:cstheme="minorHAnsi"/>
        </w:rPr>
        <w:t xml:space="preserve"> </w:t>
      </w:r>
      <w:r w:rsidR="004539BE">
        <w:rPr>
          <w:rFonts w:asciiTheme="minorHAnsi" w:eastAsia="Calibri" w:hAnsiTheme="minorHAnsi" w:cstheme="minorHAnsi"/>
        </w:rPr>
        <w:t>Unspecified</w:t>
      </w:r>
    </w:p>
    <w:bookmarkEnd w:id="1"/>
    <w:p w14:paraId="3420AA5B" w14:textId="77777777" w:rsidR="004539BE" w:rsidRDefault="004539BE" w:rsidP="004539BE">
      <w:pPr>
        <w:spacing w:after="120"/>
        <w:contextualSpacing/>
        <w:jc w:val="both"/>
        <w:rPr>
          <w:rFonts w:asciiTheme="minorHAnsi" w:hAnsiTheme="minorHAnsi" w:cstheme="minorHAnsi"/>
          <w:b/>
          <w:color w:val="222222"/>
        </w:rPr>
      </w:pPr>
      <w:r>
        <w:rPr>
          <w:rFonts w:asciiTheme="minorHAnsi" w:hAnsiTheme="minorHAnsi" w:cstheme="minorHAnsi"/>
          <w:b/>
          <w:color w:val="222222"/>
        </w:rPr>
        <w:t xml:space="preserve">Age: </w:t>
      </w:r>
    </w:p>
    <w:p w14:paraId="64343980" w14:textId="77777777" w:rsidR="004539BE" w:rsidRDefault="00000000" w:rsidP="004539BE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-138801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39B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539BE">
        <w:rPr>
          <w:rFonts w:asciiTheme="minorHAnsi" w:eastAsia="Calibri" w:hAnsiTheme="minorHAnsi" w:cstheme="minorHAnsi"/>
        </w:rPr>
        <w:tab/>
        <w:t>less than 30 years</w:t>
      </w:r>
    </w:p>
    <w:p w14:paraId="428ED88A" w14:textId="77777777" w:rsidR="004539BE" w:rsidRDefault="00000000" w:rsidP="004539BE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8109086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39B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539BE">
        <w:rPr>
          <w:rFonts w:asciiTheme="minorHAnsi" w:eastAsia="Calibri" w:hAnsiTheme="minorHAnsi" w:cstheme="minorHAnsi"/>
        </w:rPr>
        <w:tab/>
        <w:t xml:space="preserve">30 -49 Years </w:t>
      </w:r>
    </w:p>
    <w:p w14:paraId="7D15F554" w14:textId="77777777" w:rsidR="004539BE" w:rsidRDefault="00000000" w:rsidP="004539BE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1942186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39B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539BE">
        <w:rPr>
          <w:rFonts w:asciiTheme="minorHAnsi" w:eastAsia="Calibri" w:hAnsiTheme="minorHAnsi" w:cstheme="minorHAnsi"/>
        </w:rPr>
        <w:tab/>
        <w:t>50-65 Years</w:t>
      </w:r>
    </w:p>
    <w:p w14:paraId="4E71977E" w14:textId="7FB35304" w:rsidR="004539BE" w:rsidRDefault="00000000" w:rsidP="004539BE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1040475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39B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539BE">
        <w:rPr>
          <w:rFonts w:asciiTheme="minorHAnsi" w:eastAsia="Calibri" w:hAnsiTheme="minorHAnsi" w:cstheme="minorHAnsi"/>
        </w:rPr>
        <w:tab/>
        <w:t>Over 65 Years</w:t>
      </w:r>
    </w:p>
    <w:p w14:paraId="1D84C946" w14:textId="77777777" w:rsidR="004539BE" w:rsidRDefault="004539BE" w:rsidP="004539BE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76CD9FE7" w14:textId="77777777" w:rsidR="004539BE" w:rsidRDefault="004539BE" w:rsidP="004539BE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145BF7E0" w14:textId="77777777" w:rsidR="00566545" w:rsidRDefault="00566545" w:rsidP="004539BE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048735A8" w14:textId="77777777" w:rsidR="00566545" w:rsidRDefault="00566545" w:rsidP="004539BE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497C46AC" w14:textId="77777777" w:rsidR="004539BE" w:rsidRDefault="004539BE" w:rsidP="004539BE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3FB001BC" w14:textId="77777777" w:rsidR="004539BE" w:rsidRDefault="004539BE" w:rsidP="004539BE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5E3F6D8D" w14:textId="77777777" w:rsidR="004539BE" w:rsidRDefault="004539BE" w:rsidP="004539BE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2004DDAA" w14:textId="77777777" w:rsidR="00273D66" w:rsidRPr="00273D66" w:rsidRDefault="00273D66" w:rsidP="004539BE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580940B8" w14:textId="37385BD3" w:rsidR="0017636E" w:rsidRPr="004539BE" w:rsidRDefault="0017636E" w:rsidP="004539BE">
      <w:pPr>
        <w:pStyle w:val="ListParagraph"/>
        <w:widowControl/>
        <w:numPr>
          <w:ilvl w:val="0"/>
          <w:numId w:val="15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4539BE">
        <w:rPr>
          <w:rFonts w:asciiTheme="minorHAnsi" w:eastAsia="Calibri" w:hAnsiTheme="minorHAnsi" w:cstheme="minorHAnsi"/>
          <w:b/>
          <w:bCs/>
        </w:rPr>
        <w:t xml:space="preserve">Kindly specify </w:t>
      </w:r>
      <w:r w:rsidR="00BD553B" w:rsidRPr="004539BE">
        <w:rPr>
          <w:rFonts w:asciiTheme="minorHAnsi" w:eastAsia="Calibri" w:hAnsiTheme="minorHAnsi" w:cstheme="minorHAnsi"/>
          <w:b/>
          <w:bCs/>
        </w:rPr>
        <w:t>if you</w:t>
      </w:r>
      <w:r w:rsidRPr="004539BE">
        <w:rPr>
          <w:rFonts w:asciiTheme="minorHAnsi" w:eastAsia="Calibri" w:hAnsiTheme="minorHAnsi" w:cstheme="minorHAnsi"/>
          <w:b/>
          <w:bCs/>
        </w:rPr>
        <w:t xml:space="preserve"> </w:t>
      </w:r>
      <w:r w:rsidR="00B479A8" w:rsidRPr="004539BE">
        <w:rPr>
          <w:rFonts w:asciiTheme="minorHAnsi" w:eastAsia="Calibri" w:hAnsiTheme="minorHAnsi" w:cstheme="minorHAnsi"/>
          <w:b/>
          <w:bCs/>
        </w:rPr>
        <w:t xml:space="preserve">have attained top academic </w:t>
      </w:r>
      <w:r w:rsidR="004539BE" w:rsidRPr="004539BE">
        <w:rPr>
          <w:rFonts w:asciiTheme="minorHAnsi" w:eastAsia="Calibri" w:hAnsiTheme="minorHAnsi" w:cstheme="minorHAnsi"/>
          <w:b/>
          <w:bCs/>
        </w:rPr>
        <w:t xml:space="preserve">performance at your </w:t>
      </w:r>
      <w:r w:rsidR="00566545">
        <w:rPr>
          <w:rFonts w:asciiTheme="minorHAnsi" w:eastAsia="Calibri" w:hAnsiTheme="minorHAnsi" w:cstheme="minorHAnsi"/>
          <w:b/>
          <w:bCs/>
        </w:rPr>
        <w:t>university</w:t>
      </w:r>
      <w:r w:rsidR="004539BE">
        <w:rPr>
          <w:rFonts w:asciiTheme="minorHAnsi" w:eastAsia="Calibri" w:hAnsiTheme="minorHAnsi" w:cstheme="minorHAnsi"/>
          <w:b/>
          <w:b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E6CA5" w14:paraId="235FD1F4" w14:textId="77777777" w:rsidTr="00EC7357">
        <w:tc>
          <w:tcPr>
            <w:tcW w:w="9016" w:type="dxa"/>
          </w:tcPr>
          <w:p w14:paraId="6BFEE81D" w14:textId="77777777" w:rsidR="006E6CA5" w:rsidRP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ECAD6F5" w14:textId="77777777" w:rsidR="006E6CA5" w:rsidRP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5A46326" w14:textId="77777777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4C5606F6" w14:textId="77777777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4C51F0E1" w14:textId="77777777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2A1BB41E" w14:textId="51645D2C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125742CE" w14:textId="77777777" w:rsidR="00E757D1" w:rsidRDefault="00E757D1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7DFCEB2A" w14:textId="6AD69EFE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469E767A" w14:textId="4833F811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0CC08489" w14:textId="50A945DF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08EA6E81" w14:textId="77777777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53416F4C" w14:textId="77777777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0B0B14EB" w14:textId="77777777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73F89B04" w14:textId="10579566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</w:tc>
      </w:tr>
    </w:tbl>
    <w:p w14:paraId="09043079" w14:textId="08447DF4" w:rsidR="006E6CA5" w:rsidRDefault="006E6CA5" w:rsidP="006E6CA5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431B52DD" w14:textId="77777777" w:rsidR="006E6CA5" w:rsidRPr="00273D66" w:rsidRDefault="006E6CA5" w:rsidP="006E6CA5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0A46D250" w14:textId="1C148BCA" w:rsidR="006E6CA5" w:rsidRPr="004539BE" w:rsidRDefault="0017636E" w:rsidP="004539BE">
      <w:pPr>
        <w:pStyle w:val="ListParagraph"/>
        <w:numPr>
          <w:ilvl w:val="0"/>
          <w:numId w:val="15"/>
        </w:numPr>
        <w:spacing w:after="120"/>
        <w:contextualSpacing/>
        <w:jc w:val="both"/>
        <w:rPr>
          <w:rFonts w:asciiTheme="minorHAnsi" w:eastAsia="Calibri" w:hAnsiTheme="minorHAnsi" w:cstheme="minorHAnsi"/>
          <w:b/>
        </w:rPr>
      </w:pPr>
      <w:r w:rsidRPr="004539BE">
        <w:rPr>
          <w:rFonts w:asciiTheme="minorHAnsi" w:eastAsia="Calibri" w:hAnsiTheme="minorHAnsi" w:cstheme="minorHAnsi"/>
          <w:b/>
        </w:rPr>
        <w:t xml:space="preserve">Explain how you have </w:t>
      </w:r>
      <w:r w:rsidR="00B479A8" w:rsidRPr="004539BE">
        <w:rPr>
          <w:rFonts w:asciiTheme="minorHAnsi" w:eastAsia="Calibri" w:hAnsiTheme="minorHAnsi" w:cstheme="minorHAnsi"/>
          <w:b/>
        </w:rPr>
        <w:t>demonstrated initiative, perseverance, and the ability to overcome significant obstacles while attaining your degree</w:t>
      </w:r>
      <w:r w:rsidR="004539BE" w:rsidRPr="004539BE">
        <w:rPr>
          <w:rFonts w:asciiTheme="minorHAnsi" w:eastAsia="Calibri" w:hAnsiTheme="minorHAnsi" w:cstheme="minorHAnsi"/>
          <w:b/>
        </w:rPr>
        <w:t>/Master.</w:t>
      </w:r>
      <w:r w:rsidR="00B479A8" w:rsidRPr="004539BE">
        <w:rPr>
          <w:rFonts w:asciiTheme="minorHAnsi" w:eastAsia="Calibri" w:hAnsiTheme="minorHAnsi" w:cstheme="minorHAnsi"/>
          <w:b/>
        </w:rPr>
        <w:t xml:space="preserve"> </w:t>
      </w:r>
    </w:p>
    <w:p w14:paraId="300402E5" w14:textId="77777777" w:rsidR="00B479A8" w:rsidRPr="004539BE" w:rsidRDefault="00B479A8" w:rsidP="004539BE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E6CA5" w14:paraId="5E981EBB" w14:textId="77777777" w:rsidTr="00EC7357">
        <w:tc>
          <w:tcPr>
            <w:tcW w:w="9016" w:type="dxa"/>
          </w:tcPr>
          <w:p w14:paraId="59FEFB5C" w14:textId="77777777" w:rsidR="006E6CA5" w:rsidRP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5FDF062" w14:textId="40A05574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1FB1B68" w14:textId="5B437310" w:rsidR="00C41972" w:rsidRDefault="00C41972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5A20CDF" w14:textId="74D49B9A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B6265EC" w14:textId="28ECD5B1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0CEC1AB" w14:textId="36E872D8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E8AAB61" w14:textId="78DD52B8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DBB5CAC" w14:textId="77DF07D3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23C2595" w14:textId="187AAFC1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5B544CC" w14:textId="061D1D1B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5F243DE" w14:textId="5A2251D2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1A9CBA3" w14:textId="19F63111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4C50E9A" w14:textId="66CDF0FA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5A28828" w14:textId="474E1822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A00B3A2" w14:textId="27F81B2E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4377891" w14:textId="0F19501C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922F858" w14:textId="2D9E2E52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863DE47" w14:textId="1A52FF25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D12EE80" w14:textId="77777777" w:rsidR="004539BE" w:rsidRPr="006E6CA5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F75A06B" w14:textId="77777777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</w:tc>
      </w:tr>
    </w:tbl>
    <w:p w14:paraId="5004C349" w14:textId="5ECAC098" w:rsidR="003006DC" w:rsidRDefault="003006DC" w:rsidP="003006D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7D25F8AC" w14:textId="34C1D1A6" w:rsidR="0017636E" w:rsidRDefault="0017636E" w:rsidP="003006D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0A94AE31" w14:textId="04EB3BF6" w:rsidR="0017636E" w:rsidRDefault="0017636E" w:rsidP="003006D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711FBB96" w14:textId="696C6F76" w:rsidR="0017636E" w:rsidRDefault="0017636E" w:rsidP="004539BE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7FFCF960" w14:textId="77777777" w:rsidR="0017636E" w:rsidRDefault="0017636E" w:rsidP="004539BE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06C9A576" w14:textId="54519139" w:rsidR="006E6CA5" w:rsidRPr="004539BE" w:rsidRDefault="0017636E" w:rsidP="004539BE">
      <w:pPr>
        <w:pStyle w:val="ListParagraph"/>
        <w:widowControl/>
        <w:numPr>
          <w:ilvl w:val="0"/>
          <w:numId w:val="15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4539BE">
        <w:rPr>
          <w:rFonts w:asciiTheme="minorHAnsi" w:eastAsia="Calibri" w:hAnsiTheme="minorHAnsi" w:cstheme="minorHAnsi"/>
          <w:b/>
          <w:bCs/>
        </w:rPr>
        <w:t xml:space="preserve">Explain </w:t>
      </w:r>
      <w:r w:rsidR="00B479A8" w:rsidRPr="004539BE">
        <w:rPr>
          <w:rFonts w:asciiTheme="minorHAnsi" w:eastAsia="Calibri" w:hAnsiTheme="minorHAnsi" w:cstheme="minorHAnsi"/>
          <w:b/>
          <w:bCs/>
        </w:rPr>
        <w:t xml:space="preserve">how you have provided outstanding leadership in activities (such as student government, community services, cultural development, etc.) </w:t>
      </w:r>
      <w:proofErr w:type="gramStart"/>
      <w:r w:rsidR="00B479A8" w:rsidRPr="004539BE">
        <w:rPr>
          <w:rFonts w:asciiTheme="minorHAnsi" w:eastAsia="Calibri" w:hAnsiTheme="minorHAnsi" w:cstheme="minorHAnsi"/>
          <w:b/>
          <w:bCs/>
        </w:rPr>
        <w:t>and also</w:t>
      </w:r>
      <w:proofErr w:type="gramEnd"/>
      <w:r w:rsidR="00B479A8" w:rsidRPr="004539BE">
        <w:rPr>
          <w:rFonts w:asciiTheme="minorHAnsi" w:eastAsia="Calibri" w:hAnsiTheme="minorHAnsi" w:cstheme="minorHAnsi"/>
          <w:b/>
          <w:bCs/>
        </w:rPr>
        <w:t xml:space="preserve"> been a spokesperson </w:t>
      </w:r>
      <w:r w:rsidR="00BD553B" w:rsidRPr="004539BE">
        <w:rPr>
          <w:rFonts w:asciiTheme="minorHAnsi" w:eastAsia="Calibri" w:hAnsiTheme="minorHAnsi" w:cstheme="minorHAnsi"/>
          <w:b/>
          <w:bCs/>
        </w:rPr>
        <w:t>and role model for multicultural students</w:t>
      </w:r>
      <w:r w:rsidR="004539BE" w:rsidRPr="004539BE">
        <w:rPr>
          <w:rFonts w:asciiTheme="minorHAnsi" w:eastAsia="Calibri" w:hAnsiTheme="minorHAnsi" w:cstheme="minorHAnsi"/>
          <w:b/>
          <w:bCs/>
        </w:rPr>
        <w:t>,</w:t>
      </w:r>
      <w:r w:rsidR="00BD553B" w:rsidRPr="004539BE">
        <w:rPr>
          <w:rFonts w:asciiTheme="minorHAnsi" w:eastAsia="Calibri" w:hAnsiTheme="minorHAnsi" w:cstheme="minorHAnsi"/>
          <w:b/>
          <w:bCs/>
        </w:rPr>
        <w:t xml:space="preserve"> including students of African origin</w:t>
      </w:r>
      <w:r w:rsidR="004539BE" w:rsidRPr="004539BE">
        <w:rPr>
          <w:rFonts w:asciiTheme="minorHAnsi" w:eastAsia="Calibri" w:hAnsiTheme="minorHAnsi" w:cstheme="minorHAnsi"/>
          <w:b/>
          <w:bCs/>
        </w:rPr>
        <w:t>.</w:t>
      </w:r>
      <w:r w:rsidRPr="004539BE">
        <w:rPr>
          <w:rFonts w:asciiTheme="minorHAnsi" w:eastAsia="Calibri" w:hAnsiTheme="minorHAnsi" w:cstheme="minorHAnsi"/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E6CA5" w14:paraId="5485CC62" w14:textId="77777777" w:rsidTr="00EC7357">
        <w:tc>
          <w:tcPr>
            <w:tcW w:w="9016" w:type="dxa"/>
          </w:tcPr>
          <w:p w14:paraId="00DD5871" w14:textId="77777777" w:rsidR="006E6CA5" w:rsidRP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6969FD9" w14:textId="20C11522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A547931" w14:textId="583D0927" w:rsidR="003006DC" w:rsidRDefault="003006DC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8950804" w14:textId="48615C0B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A14DCA0" w14:textId="6D60BCAA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332BE18" w14:textId="3CB36DC5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A86EA3E" w14:textId="34D537E6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2CE3131" w14:textId="6B421F4E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2B7F2F0" w14:textId="45EFC7EA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AD536F9" w14:textId="00AAB591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0043D9D" w14:textId="2DBC83E2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41C3DE5" w14:textId="3A7F52A5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1925AF9" w14:textId="77777777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A43A867" w14:textId="77777777" w:rsidR="00C41972" w:rsidRPr="006E6CA5" w:rsidRDefault="00C41972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CFEC2D8" w14:textId="77777777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</w:tc>
      </w:tr>
    </w:tbl>
    <w:p w14:paraId="00E65BFE" w14:textId="3FC112F5" w:rsidR="0017636E" w:rsidRPr="004539BE" w:rsidRDefault="0017636E" w:rsidP="004539BE">
      <w:pPr>
        <w:pStyle w:val="ListParagraph"/>
        <w:widowControl/>
        <w:numPr>
          <w:ilvl w:val="0"/>
          <w:numId w:val="15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  <w:b/>
          <w:bCs/>
        </w:rPr>
      </w:pPr>
      <w:bookmarkStart w:id="2" w:name="_Hlk130616193"/>
      <w:r w:rsidRPr="004539BE">
        <w:rPr>
          <w:rFonts w:asciiTheme="minorHAnsi" w:eastAsia="Calibri" w:hAnsiTheme="minorHAnsi" w:cstheme="minorHAnsi"/>
          <w:b/>
          <w:bCs/>
        </w:rPr>
        <w:t xml:space="preserve">Explain </w:t>
      </w:r>
      <w:r w:rsidR="00BD553B" w:rsidRPr="004539BE">
        <w:rPr>
          <w:rFonts w:asciiTheme="minorHAnsi" w:eastAsia="Calibri" w:hAnsiTheme="minorHAnsi" w:cstheme="minorHAnsi"/>
          <w:b/>
          <w:bCs/>
        </w:rPr>
        <w:t xml:space="preserve">how you have contributed to campus and/or community service initiatives and have made an important contribution as a volunteer in </w:t>
      </w:r>
      <w:r w:rsidR="004539BE" w:rsidRPr="004539BE">
        <w:rPr>
          <w:rFonts w:asciiTheme="minorHAnsi" w:eastAsia="Calibri" w:hAnsiTheme="minorHAnsi" w:cstheme="minorHAnsi"/>
          <w:b/>
          <w:bCs/>
        </w:rPr>
        <w:t xml:space="preserve">any </w:t>
      </w:r>
      <w:r w:rsidR="00BD553B" w:rsidRPr="004539BE">
        <w:rPr>
          <w:rFonts w:asciiTheme="minorHAnsi" w:eastAsia="Calibri" w:hAnsiTheme="minorHAnsi" w:cstheme="minorHAnsi"/>
          <w:b/>
          <w:bCs/>
        </w:rPr>
        <w:t xml:space="preserve">service </w:t>
      </w:r>
      <w:r w:rsidR="004539BE" w:rsidRPr="004539BE">
        <w:rPr>
          <w:rFonts w:asciiTheme="minorHAnsi" w:eastAsia="Calibri" w:hAnsiTheme="minorHAnsi" w:cstheme="minorHAnsi"/>
          <w:b/>
          <w:bCs/>
        </w:rPr>
        <w:t>organisation.</w:t>
      </w:r>
    </w:p>
    <w:bookmarkEnd w:id="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E6CA5" w14:paraId="7C24ABF4" w14:textId="77777777" w:rsidTr="00EC7357">
        <w:tc>
          <w:tcPr>
            <w:tcW w:w="9016" w:type="dxa"/>
          </w:tcPr>
          <w:p w14:paraId="3E0DCECF" w14:textId="353A6D7C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D870E68" w14:textId="614075E2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0F75199" w14:textId="6D0126D4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03B8D72" w14:textId="77777777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6474521" w14:textId="7733BE84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720C701" w14:textId="5F7F2297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B5EE1A9" w14:textId="7203CBF6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6B485B8" w14:textId="267AA64F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A4ADC98" w14:textId="34FDA064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0FEE8C2" w14:textId="4E341871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F9A8935" w14:textId="268E999C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7A7C9F7" w14:textId="0AFBEFD6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E2C95D1" w14:textId="0F7C7228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4342C7E" w14:textId="509BADF2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F6D0463" w14:textId="144E4440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99D0F83" w14:textId="77777777" w:rsidR="004539BE" w:rsidRPr="006E6CA5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2C3B3D7" w14:textId="1327ADC2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304E176" w14:textId="77777777" w:rsidR="003006DC" w:rsidRPr="006E6CA5" w:rsidRDefault="003006DC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3E8918D" w14:textId="77777777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</w:tc>
      </w:tr>
    </w:tbl>
    <w:p w14:paraId="4A8987E1" w14:textId="77777777" w:rsidR="003006DC" w:rsidRDefault="003006DC" w:rsidP="003006D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6B9B8E5A" w14:textId="77777777" w:rsidR="003006DC" w:rsidRDefault="003006DC" w:rsidP="00273D66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</w:p>
    <w:p w14:paraId="4A61F29B" w14:textId="77777777" w:rsidR="0017636E" w:rsidRDefault="0017636E" w:rsidP="0017636E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76A13791" w14:textId="67AE471F" w:rsidR="0017636E" w:rsidRDefault="0017636E">
      <w:pPr>
        <w:widowControl/>
        <w:autoSpaceDE/>
        <w:autoSpaceDN/>
        <w:adjustRightInd/>
        <w:spacing w:after="160" w:line="259" w:lineRule="auto"/>
        <w:rPr>
          <w:rFonts w:asciiTheme="minorHAnsi" w:eastAsia="Calibri" w:hAnsiTheme="minorHAnsi" w:cstheme="minorHAnsi"/>
          <w:b/>
          <w:bCs/>
          <w:u w:val="single"/>
        </w:rPr>
      </w:pPr>
    </w:p>
    <w:p w14:paraId="4F35E5E7" w14:textId="77777777" w:rsidR="0017636E" w:rsidRDefault="0017636E" w:rsidP="00273D66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</w:p>
    <w:p w14:paraId="7DE6368A" w14:textId="77777777" w:rsidR="00566545" w:rsidRDefault="00566545" w:rsidP="00566545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</w:p>
    <w:p w14:paraId="0D94EA57" w14:textId="77777777" w:rsidR="00566545" w:rsidRDefault="00566545" w:rsidP="00566545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</w:p>
    <w:p w14:paraId="776FEB6D" w14:textId="77777777" w:rsidR="00566545" w:rsidRDefault="00566545" w:rsidP="00566545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</w:p>
    <w:p w14:paraId="09B66655" w14:textId="77777777" w:rsidR="00566545" w:rsidRDefault="00566545" w:rsidP="00566545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</w:p>
    <w:p w14:paraId="1DEC55B0" w14:textId="77777777" w:rsidR="00566545" w:rsidRDefault="00566545" w:rsidP="00566545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</w:p>
    <w:p w14:paraId="4897E2F2" w14:textId="35808147" w:rsidR="00566545" w:rsidRDefault="00566545" w:rsidP="00566545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  <w:r w:rsidRPr="00C41972">
        <w:rPr>
          <w:rFonts w:asciiTheme="minorHAnsi" w:eastAsia="Calibri" w:hAnsiTheme="minorHAnsi" w:cstheme="minorHAnsi"/>
          <w:b/>
          <w:bCs/>
          <w:u w:val="single"/>
        </w:rPr>
        <w:t>Important Message:</w:t>
      </w:r>
    </w:p>
    <w:p w14:paraId="05EA3B81" w14:textId="77777777" w:rsidR="00566545" w:rsidRPr="00C41972" w:rsidRDefault="00566545" w:rsidP="00566545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</w:p>
    <w:p w14:paraId="05F97253" w14:textId="77777777" w:rsidR="00566545" w:rsidRPr="00273D66" w:rsidRDefault="00566545" w:rsidP="00566545">
      <w:pPr>
        <w:spacing w:after="120"/>
        <w:contextualSpacing/>
        <w:jc w:val="both"/>
        <w:rPr>
          <w:rFonts w:asciiTheme="minorHAnsi" w:eastAsia="Calibri" w:hAnsiTheme="minorHAnsi" w:cstheme="minorHAnsi"/>
        </w:rPr>
      </w:pPr>
      <w:r w:rsidRPr="00273D66">
        <w:rPr>
          <w:rFonts w:asciiTheme="minorHAnsi" w:eastAsia="Calibri" w:hAnsiTheme="minorHAnsi" w:cstheme="minorHAnsi"/>
        </w:rPr>
        <w:t xml:space="preserve">Thank you for completing this form, and congratulations again </w:t>
      </w:r>
      <w:r>
        <w:rPr>
          <w:rFonts w:asciiTheme="minorHAnsi" w:eastAsia="Calibri" w:hAnsiTheme="minorHAnsi" w:cstheme="minorHAnsi"/>
        </w:rPr>
        <w:t>on</w:t>
      </w:r>
      <w:r w:rsidRPr="00273D66">
        <w:rPr>
          <w:rFonts w:asciiTheme="minorHAnsi" w:eastAsia="Calibri" w:hAnsiTheme="minorHAnsi" w:cstheme="minorHAnsi"/>
        </w:rPr>
        <w:t xml:space="preserve"> your nomination.</w:t>
      </w:r>
    </w:p>
    <w:p w14:paraId="4DA37EF1" w14:textId="77777777" w:rsidR="00566545" w:rsidRPr="00273D66" w:rsidRDefault="00566545" w:rsidP="00566545">
      <w:pPr>
        <w:spacing w:after="120"/>
        <w:contextualSpacing/>
        <w:jc w:val="both"/>
        <w:rPr>
          <w:rFonts w:asciiTheme="minorHAnsi" w:eastAsia="Calibri" w:hAnsiTheme="minorHAnsi" w:cstheme="minorHAnsi"/>
        </w:rPr>
      </w:pPr>
      <w:r w:rsidRPr="00273D66">
        <w:rPr>
          <w:rFonts w:asciiTheme="minorHAnsi" w:eastAsia="Calibri" w:hAnsiTheme="minorHAnsi" w:cstheme="minorHAnsi"/>
        </w:rPr>
        <w:t xml:space="preserve">Next Steps: </w:t>
      </w:r>
    </w:p>
    <w:p w14:paraId="1449C483" w14:textId="77777777" w:rsidR="00566545" w:rsidRPr="003B2EAC" w:rsidRDefault="00566545" w:rsidP="00566545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Bidi"/>
        </w:rPr>
      </w:pPr>
      <w:r w:rsidRPr="606A92A5">
        <w:rPr>
          <w:rFonts w:asciiTheme="minorHAnsi" w:eastAsia="Calibri" w:hAnsiTheme="minorHAnsi" w:cstheme="minorBidi"/>
        </w:rPr>
        <w:t xml:space="preserve">Each short-listed nominee's achievements and community contributions will be presented to our Judging Panel on </w:t>
      </w:r>
      <w:r>
        <w:rPr>
          <w:rFonts w:asciiTheme="minorHAnsi" w:eastAsia="Calibri" w:hAnsiTheme="minorHAnsi" w:cstheme="minorBidi"/>
          <w:b/>
          <w:bCs/>
        </w:rPr>
        <w:t>Monday</w:t>
      </w:r>
      <w:r w:rsidRPr="606A92A5">
        <w:rPr>
          <w:rFonts w:asciiTheme="minorHAnsi" w:eastAsia="Calibri" w:hAnsiTheme="minorHAnsi" w:cstheme="minorBidi"/>
          <w:b/>
          <w:bCs/>
        </w:rPr>
        <w:t xml:space="preserve">, </w:t>
      </w:r>
      <w:r>
        <w:rPr>
          <w:rFonts w:asciiTheme="minorHAnsi" w:eastAsia="Calibri" w:hAnsiTheme="minorHAnsi" w:cstheme="minorBidi"/>
          <w:b/>
          <w:bCs/>
        </w:rPr>
        <w:t>12</w:t>
      </w:r>
      <w:r w:rsidRPr="606A92A5">
        <w:rPr>
          <w:rFonts w:asciiTheme="minorHAnsi" w:eastAsia="Calibri" w:hAnsiTheme="minorHAnsi" w:cstheme="minorBidi"/>
          <w:b/>
          <w:bCs/>
          <w:vertAlign w:val="superscript"/>
        </w:rPr>
        <w:t>th</w:t>
      </w:r>
      <w:r w:rsidRPr="606A92A5">
        <w:rPr>
          <w:rFonts w:asciiTheme="minorHAnsi" w:eastAsia="Calibri" w:hAnsiTheme="minorHAnsi" w:cstheme="minorBidi"/>
          <w:b/>
          <w:bCs/>
        </w:rPr>
        <w:t xml:space="preserve"> </w:t>
      </w:r>
      <w:r>
        <w:rPr>
          <w:rFonts w:asciiTheme="minorHAnsi" w:eastAsia="Calibri" w:hAnsiTheme="minorHAnsi" w:cstheme="minorBidi"/>
          <w:b/>
          <w:bCs/>
        </w:rPr>
        <w:t>August</w:t>
      </w:r>
      <w:r w:rsidRPr="606A92A5">
        <w:rPr>
          <w:rFonts w:asciiTheme="minorHAnsi" w:eastAsia="Calibri" w:hAnsiTheme="minorHAnsi" w:cstheme="minorBidi"/>
          <w:b/>
          <w:bCs/>
        </w:rPr>
        <w:t xml:space="preserve"> 2024.</w:t>
      </w:r>
      <w:r w:rsidRPr="606A92A5">
        <w:rPr>
          <w:rFonts w:asciiTheme="minorHAnsi" w:eastAsia="Calibri" w:hAnsiTheme="minorHAnsi" w:cstheme="minorBidi"/>
        </w:rPr>
        <w:t xml:space="preserve"> </w:t>
      </w:r>
    </w:p>
    <w:p w14:paraId="6D048AB6" w14:textId="77777777" w:rsidR="00566545" w:rsidRPr="00273D66" w:rsidRDefault="00566545" w:rsidP="00566545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Judges reserve the right to allocate you to a category that best suits your application. </w:t>
      </w:r>
    </w:p>
    <w:p w14:paraId="624A6000" w14:textId="77777777" w:rsidR="00566545" w:rsidRPr="009D5F21" w:rsidRDefault="00566545" w:rsidP="00566545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Bidi"/>
          <w:b/>
          <w:bCs/>
        </w:rPr>
      </w:pPr>
      <w:r w:rsidRPr="606A92A5">
        <w:rPr>
          <w:rFonts w:asciiTheme="minorHAnsi" w:eastAsia="Calibri" w:hAnsiTheme="minorHAnsi" w:cstheme="minorBidi"/>
        </w:rPr>
        <w:t xml:space="preserve">The Finalists within each category will be announced on </w:t>
      </w:r>
      <w:r w:rsidRPr="606A92A5">
        <w:rPr>
          <w:rFonts w:asciiTheme="minorHAnsi" w:eastAsia="Calibri" w:hAnsiTheme="minorHAnsi" w:cstheme="minorBidi"/>
          <w:b/>
          <w:bCs/>
        </w:rPr>
        <w:t xml:space="preserve">Tuesday, </w:t>
      </w:r>
      <w:r>
        <w:rPr>
          <w:rFonts w:asciiTheme="minorHAnsi" w:eastAsia="Calibri" w:hAnsiTheme="minorHAnsi" w:cstheme="minorBidi"/>
          <w:b/>
          <w:bCs/>
        </w:rPr>
        <w:t>20</w:t>
      </w:r>
      <w:r w:rsidRPr="606A92A5">
        <w:rPr>
          <w:rFonts w:asciiTheme="minorHAnsi" w:eastAsia="Calibri" w:hAnsiTheme="minorHAnsi" w:cstheme="minorBidi"/>
          <w:b/>
          <w:bCs/>
          <w:vertAlign w:val="superscript"/>
        </w:rPr>
        <w:t>th</w:t>
      </w:r>
      <w:r w:rsidRPr="606A92A5">
        <w:rPr>
          <w:rFonts w:asciiTheme="minorHAnsi" w:eastAsia="Calibri" w:hAnsiTheme="minorHAnsi" w:cstheme="minorBidi"/>
          <w:b/>
          <w:bCs/>
        </w:rPr>
        <w:t xml:space="preserve"> August 2024</w:t>
      </w:r>
    </w:p>
    <w:p w14:paraId="5A51D1D1" w14:textId="77777777" w:rsidR="00566545" w:rsidRPr="009D5F21" w:rsidRDefault="00566545" w:rsidP="00566545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Bidi"/>
        </w:rPr>
      </w:pPr>
      <w:r w:rsidRPr="606A92A5">
        <w:rPr>
          <w:rFonts w:asciiTheme="minorHAnsi" w:eastAsia="Calibri" w:hAnsiTheme="minorHAnsi" w:cstheme="minorBidi"/>
        </w:rPr>
        <w:t xml:space="preserve">The Winner for this 2024 WAAC Awards will be announced at the WAAC Awards Gala Dinner on </w:t>
      </w:r>
      <w:r w:rsidRPr="606A92A5">
        <w:rPr>
          <w:rFonts w:asciiTheme="minorHAnsi" w:eastAsia="Calibri" w:hAnsiTheme="minorHAnsi" w:cstheme="minorBidi"/>
          <w:b/>
          <w:bCs/>
        </w:rPr>
        <w:t>Saturday, 7</w:t>
      </w:r>
      <w:r w:rsidRPr="606A92A5">
        <w:rPr>
          <w:rFonts w:asciiTheme="minorHAnsi" w:eastAsia="Calibri" w:hAnsiTheme="minorHAnsi" w:cstheme="minorBidi"/>
          <w:b/>
          <w:bCs/>
          <w:vertAlign w:val="superscript"/>
        </w:rPr>
        <w:t>th</w:t>
      </w:r>
      <w:r w:rsidRPr="606A92A5">
        <w:rPr>
          <w:rFonts w:asciiTheme="minorHAnsi" w:eastAsia="Calibri" w:hAnsiTheme="minorHAnsi" w:cstheme="minorBidi"/>
          <w:b/>
          <w:bCs/>
        </w:rPr>
        <w:t xml:space="preserve"> September 2024</w:t>
      </w:r>
      <w:r w:rsidRPr="606A92A5">
        <w:rPr>
          <w:rFonts w:asciiTheme="minorHAnsi" w:eastAsia="Calibri" w:hAnsiTheme="minorHAnsi" w:cstheme="minorBidi"/>
        </w:rPr>
        <w:t xml:space="preserve">, @ Pan Pacific, Perth. </w:t>
      </w:r>
    </w:p>
    <w:p w14:paraId="0FEB1565" w14:textId="77777777" w:rsidR="00566545" w:rsidRDefault="00566545" w:rsidP="00566545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  <w:r w:rsidRPr="009D5F21">
        <w:rPr>
          <w:rFonts w:asciiTheme="minorHAnsi" w:eastAsia="Calibri" w:hAnsiTheme="minorHAnsi" w:cstheme="minorHAnsi"/>
        </w:rPr>
        <w:t>Tickets on sale</w:t>
      </w:r>
      <w:r>
        <w:rPr>
          <w:rFonts w:asciiTheme="minorHAnsi" w:eastAsia="Calibri" w:hAnsiTheme="minorHAnsi" w:cstheme="minorHAnsi"/>
        </w:rPr>
        <w:t xml:space="preserve"> date TBA</w:t>
      </w:r>
      <w:r w:rsidRPr="009D5F21">
        <w:rPr>
          <w:rFonts w:asciiTheme="minorHAnsi" w:eastAsia="Calibri" w:hAnsiTheme="minorHAnsi" w:cstheme="minorHAnsi"/>
        </w:rPr>
        <w:t xml:space="preserve">. </w:t>
      </w:r>
      <w:r>
        <w:rPr>
          <w:rFonts w:asciiTheme="minorHAnsi" w:eastAsia="Calibri" w:hAnsiTheme="minorHAnsi" w:cstheme="minorHAnsi"/>
        </w:rPr>
        <w:t>You,</w:t>
      </w:r>
      <w:r w:rsidRPr="009D5F21">
        <w:rPr>
          <w:rFonts w:asciiTheme="minorHAnsi" w:eastAsia="Calibri" w:hAnsiTheme="minorHAnsi" w:cstheme="minorHAnsi"/>
        </w:rPr>
        <w:t xml:space="preserve"> your friends, </w:t>
      </w:r>
      <w:r>
        <w:rPr>
          <w:rFonts w:asciiTheme="minorHAnsi" w:eastAsia="Calibri" w:hAnsiTheme="minorHAnsi" w:cstheme="minorHAnsi"/>
        </w:rPr>
        <w:t xml:space="preserve">your </w:t>
      </w:r>
      <w:r w:rsidRPr="009D5F21">
        <w:rPr>
          <w:rFonts w:asciiTheme="minorHAnsi" w:eastAsia="Calibri" w:hAnsiTheme="minorHAnsi" w:cstheme="minorHAnsi"/>
        </w:rPr>
        <w:t xml:space="preserve">family, and </w:t>
      </w:r>
      <w:r>
        <w:rPr>
          <w:rFonts w:asciiTheme="minorHAnsi" w:eastAsia="Calibri" w:hAnsiTheme="minorHAnsi" w:cstheme="minorHAnsi"/>
        </w:rPr>
        <w:t xml:space="preserve">your </w:t>
      </w:r>
      <w:r w:rsidRPr="009D5F21">
        <w:rPr>
          <w:rFonts w:asciiTheme="minorHAnsi" w:eastAsia="Calibri" w:hAnsiTheme="minorHAnsi" w:cstheme="minorHAnsi"/>
        </w:rPr>
        <w:t>community are welcome to the event.</w:t>
      </w:r>
      <w:r>
        <w:rPr>
          <w:rFonts w:asciiTheme="minorHAnsi" w:eastAsia="Calibri" w:hAnsiTheme="minorHAnsi" w:cstheme="minorHAnsi"/>
        </w:rPr>
        <w:t xml:space="preserve"> Once you receive the ticket link, kindly pass it</w:t>
      </w:r>
      <w:r w:rsidRPr="009D5F21">
        <w:rPr>
          <w:rFonts w:asciiTheme="minorHAnsi" w:eastAsia="Calibri" w:hAnsiTheme="minorHAnsi" w:cstheme="minorHAnsi"/>
        </w:rPr>
        <w:t xml:space="preserve"> to them and keep us informed</w:t>
      </w:r>
      <w:r>
        <w:rPr>
          <w:rFonts w:asciiTheme="minorHAnsi" w:eastAsia="Calibri" w:hAnsiTheme="minorHAnsi" w:cstheme="minorHAnsi"/>
        </w:rPr>
        <w:t xml:space="preserve"> if you want to sit together at the same table (with a maximum of 10 people per table). </w:t>
      </w:r>
    </w:p>
    <w:p w14:paraId="4751BAD3" w14:textId="77777777" w:rsidR="004539BE" w:rsidRDefault="004539BE" w:rsidP="004539BE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25790805" w14:textId="77777777" w:rsidR="004539BE" w:rsidRDefault="004539BE" w:rsidP="004539BE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318B296A" w14:textId="77777777" w:rsidR="004539BE" w:rsidRDefault="004539BE" w:rsidP="004539BE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42C0895F" w14:textId="77777777" w:rsidR="004539BE" w:rsidRDefault="004539BE" w:rsidP="004539BE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539BE" w:rsidRPr="005D335E" w14:paraId="521F783A" w14:textId="77777777" w:rsidTr="00CC1C72">
        <w:tc>
          <w:tcPr>
            <w:tcW w:w="9016" w:type="dxa"/>
          </w:tcPr>
          <w:p w14:paraId="6F62CE63" w14:textId="77777777" w:rsidR="004539BE" w:rsidRPr="003006DC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3006DC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u w:val="single"/>
              </w:rPr>
              <w:t>Submission of the form</w:t>
            </w:r>
          </w:p>
          <w:p w14:paraId="3C9493BE" w14:textId="77777777" w:rsidR="004539BE" w:rsidRDefault="004539BE" w:rsidP="00CC1C72">
            <w:pPr>
              <w:widowControl/>
              <w:autoSpaceDE/>
              <w:autoSpaceDN/>
              <w:adjustRightInd/>
              <w:spacing w:after="120"/>
              <w:ind w:left="7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  <w:r w:rsidRPr="005D335E"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 xml:space="preserve">Email the completed form </w:t>
            </w:r>
            <w:r w:rsidRPr="00AC1533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(in word document format) </w:t>
            </w:r>
            <w:r w:rsidRPr="005D335E"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>to:</w:t>
            </w:r>
          </w:p>
          <w:p w14:paraId="2AF4A988" w14:textId="77777777" w:rsidR="004539BE" w:rsidRPr="00520F3E" w:rsidRDefault="004539BE" w:rsidP="00CC1C72">
            <w:pPr>
              <w:widowControl/>
              <w:autoSpaceDE/>
              <w:autoSpaceDN/>
              <w:adjustRightInd/>
              <w:spacing w:after="120"/>
              <w:ind w:left="1440"/>
              <w:contextualSpacing/>
              <w:jc w:val="both"/>
              <w:rPr>
                <w:rFonts w:asciiTheme="minorHAnsi" w:eastAsia="Calibri" w:hAnsiTheme="minorHAnsi" w:cstheme="minorHAnsi"/>
                <w:b/>
                <w:bCs/>
                <w:color w:val="0070C0"/>
              </w:rPr>
            </w:pPr>
            <w:r w:rsidRPr="00D31089">
              <w:rPr>
                <w:rFonts w:asciiTheme="minorHAnsi" w:hAnsiTheme="minorHAnsi" w:cstheme="minorHAnsi"/>
                <w:b/>
                <w:bCs/>
                <w:color w:val="0070C0"/>
                <w:u w:val="single"/>
              </w:rPr>
              <w:t>awards@dept.oacwa.com.au</w:t>
            </w:r>
          </w:p>
          <w:p w14:paraId="07188127" w14:textId="77777777" w:rsidR="004539BE" w:rsidRPr="005D335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b/>
                <w:bCs/>
                <w:u w:val="single"/>
              </w:rPr>
            </w:pPr>
          </w:p>
        </w:tc>
      </w:tr>
      <w:tr w:rsidR="004539BE" w:rsidRPr="005D335E" w14:paraId="2D3B5B76" w14:textId="77777777" w:rsidTr="00CC1C72">
        <w:tc>
          <w:tcPr>
            <w:tcW w:w="9016" w:type="dxa"/>
          </w:tcPr>
          <w:p w14:paraId="1C5438B7" w14:textId="77777777" w:rsidR="004539B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 xml:space="preserve">For office use: </w:t>
            </w:r>
          </w:p>
          <w:p w14:paraId="661090AE" w14:textId="77777777" w:rsidR="004539BE" w:rsidRDefault="00000000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621801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39B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4539BE">
              <w:rPr>
                <w:rFonts w:asciiTheme="minorHAnsi" w:eastAsia="Calibri" w:hAnsiTheme="minorHAnsi" w:cstheme="minorHAnsi"/>
              </w:rPr>
              <w:tab/>
              <w:t xml:space="preserve">Form Receipt </w:t>
            </w:r>
            <w:r w:rsidR="004539BE" w:rsidRPr="00273D66">
              <w:rPr>
                <w:rFonts w:asciiTheme="minorHAnsi" w:eastAsia="Calibri" w:hAnsiTheme="minorHAnsi" w:cstheme="minorHAnsi"/>
              </w:rPr>
              <w:t>Co</w:t>
            </w:r>
            <w:r w:rsidR="004539BE">
              <w:rPr>
                <w:rFonts w:asciiTheme="minorHAnsi" w:eastAsia="Calibri" w:hAnsiTheme="minorHAnsi" w:cstheme="minorHAnsi"/>
              </w:rPr>
              <w:t>nfir</w:t>
            </w:r>
            <w:r w:rsidR="004539BE" w:rsidRPr="00273D66">
              <w:rPr>
                <w:rFonts w:asciiTheme="minorHAnsi" w:eastAsia="Calibri" w:hAnsiTheme="minorHAnsi" w:cstheme="minorHAnsi"/>
              </w:rPr>
              <w:t>m</w:t>
            </w:r>
            <w:r w:rsidR="004539BE">
              <w:rPr>
                <w:rFonts w:asciiTheme="minorHAnsi" w:eastAsia="Calibri" w:hAnsiTheme="minorHAnsi" w:cstheme="minorHAnsi"/>
              </w:rPr>
              <w:t>ation</w:t>
            </w:r>
          </w:p>
          <w:p w14:paraId="248B5900" w14:textId="77777777" w:rsidR="004539BE" w:rsidRDefault="00000000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-995483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39B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4539BE">
              <w:rPr>
                <w:rFonts w:asciiTheme="minorHAnsi" w:eastAsia="Calibri" w:hAnsiTheme="minorHAnsi" w:cstheme="minorHAnsi"/>
              </w:rPr>
              <w:tab/>
              <w:t>Form fully completed</w:t>
            </w:r>
          </w:p>
          <w:p w14:paraId="10E21D29" w14:textId="77777777" w:rsidR="004539BE" w:rsidRDefault="00000000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86679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39B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4539BE">
              <w:rPr>
                <w:rFonts w:asciiTheme="minorHAnsi" w:eastAsia="Calibri" w:hAnsiTheme="minorHAnsi" w:cstheme="minorHAnsi"/>
              </w:rPr>
              <w:tab/>
              <w:t>Form Partially completed</w:t>
            </w:r>
          </w:p>
          <w:p w14:paraId="4D855E4C" w14:textId="77777777" w:rsidR="004539BE" w:rsidRDefault="00000000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246922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39B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4539BE">
              <w:rPr>
                <w:rFonts w:asciiTheme="minorHAnsi" w:eastAsia="Calibri" w:hAnsiTheme="minorHAnsi" w:cstheme="minorHAnsi"/>
              </w:rPr>
              <w:tab/>
              <w:t>Additional information required</w:t>
            </w:r>
          </w:p>
          <w:p w14:paraId="107F707D" w14:textId="77777777" w:rsidR="004539BE" w:rsidRDefault="00000000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99601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39B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4539BE">
              <w:rPr>
                <w:rFonts w:asciiTheme="minorHAnsi" w:eastAsia="Calibri" w:hAnsiTheme="minorHAnsi" w:cstheme="minorHAnsi"/>
              </w:rPr>
              <w:tab/>
              <w:t xml:space="preserve">Nominee emailed. </w:t>
            </w:r>
          </w:p>
          <w:p w14:paraId="040B2DF3" w14:textId="77777777" w:rsidR="004539B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3BEE8225" w14:textId="77777777" w:rsidR="004539B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 xml:space="preserve">Remarks: </w:t>
            </w:r>
          </w:p>
          <w:p w14:paraId="48038821" w14:textId="77777777" w:rsidR="004539B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4A8A26CA" w14:textId="77777777" w:rsidR="004539B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30FEF431" w14:textId="0D193387" w:rsidR="004539B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1ADA8615" w14:textId="4C568468" w:rsidR="004539B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3FEAC95A" w14:textId="77777777" w:rsidR="004539BE" w:rsidRPr="005D335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</w:tc>
      </w:tr>
    </w:tbl>
    <w:p w14:paraId="3C831E53" w14:textId="33B664EA" w:rsidR="005D335E" w:rsidRPr="005D335E" w:rsidRDefault="005D335E" w:rsidP="004539BE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sz w:val="28"/>
          <w:szCs w:val="28"/>
        </w:rPr>
      </w:pPr>
    </w:p>
    <w:sectPr w:rsidR="005D335E" w:rsidRPr="005D335E" w:rsidSect="00571F2A">
      <w:headerReference w:type="even" r:id="rId8"/>
      <w:headerReference w:type="default" r:id="rId9"/>
      <w:headerReference w:type="firs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FFAF3E" w14:textId="77777777" w:rsidR="00401779" w:rsidRDefault="00401779" w:rsidP="00FF4E82">
      <w:r>
        <w:separator/>
      </w:r>
    </w:p>
  </w:endnote>
  <w:endnote w:type="continuationSeparator" w:id="0">
    <w:p w14:paraId="502C140D" w14:textId="77777777" w:rsidR="00401779" w:rsidRDefault="00401779" w:rsidP="00FF4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13C6B9" w14:textId="77777777" w:rsidR="00401779" w:rsidRDefault="00401779" w:rsidP="00FF4E82">
      <w:r>
        <w:separator/>
      </w:r>
    </w:p>
  </w:footnote>
  <w:footnote w:type="continuationSeparator" w:id="0">
    <w:p w14:paraId="462B780A" w14:textId="77777777" w:rsidR="00401779" w:rsidRDefault="00401779" w:rsidP="00FF4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076AE" w14:textId="77777777" w:rsidR="00FF4E82" w:rsidRDefault="00401779">
    <w:pPr>
      <w:pStyle w:val="Header"/>
    </w:pPr>
    <w:r>
      <w:rPr>
        <w:noProof/>
      </w:rPr>
      <w:pict w14:anchorId="32B780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047" o:spid="_x0000_s1027" type="#_x0000_t75" alt="/Volumes/Studio/CLIENT FILES/A/A - General/African Community/Organisation of African Communities Stationery_A190409A/Artwork/Letterhead/OAC of WA LHead_2019_FN2B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AC of WA LHead_2019_FN2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355C3" w14:textId="77777777" w:rsidR="00FF4E82" w:rsidRDefault="00401779">
    <w:pPr>
      <w:pStyle w:val="Header"/>
    </w:pPr>
    <w:r>
      <w:rPr>
        <w:noProof/>
      </w:rPr>
      <w:pict w14:anchorId="44D5D6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048" o:spid="_x0000_s1026" type="#_x0000_t75" alt="/Volumes/Studio/CLIENT FILES/A/A - General/African Community/Organisation of African Communities Stationery_A190409A/Artwork/Letterhead/OAC of WA LHead_2019_FN2B.jpg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AC of WA LHead_2019_FN2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0ED65" w14:textId="77777777" w:rsidR="00FF4E82" w:rsidRDefault="00401779">
    <w:pPr>
      <w:pStyle w:val="Header"/>
    </w:pPr>
    <w:r>
      <w:rPr>
        <w:noProof/>
      </w:rPr>
      <w:pict w14:anchorId="5A8EE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046" o:spid="_x0000_s1025" type="#_x0000_t75" alt="/Volumes/Studio/CLIENT FILES/A/A - General/African Community/Organisation of African Communities Stationery_A190409A/Artwork/Letterhead/OAC of WA LHead_2019_FN2B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AC of WA LHead_2019_FN2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64ECD"/>
    <w:multiLevelType w:val="multilevel"/>
    <w:tmpl w:val="86FAC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A4558"/>
    <w:multiLevelType w:val="hybridMultilevel"/>
    <w:tmpl w:val="11180D34"/>
    <w:lvl w:ilvl="0" w:tplc="0782411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B7312"/>
    <w:multiLevelType w:val="multilevel"/>
    <w:tmpl w:val="834EA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0340A2"/>
    <w:multiLevelType w:val="multilevel"/>
    <w:tmpl w:val="B532E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016B23"/>
    <w:multiLevelType w:val="hybridMultilevel"/>
    <w:tmpl w:val="BCBAB9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A62CC"/>
    <w:multiLevelType w:val="hybridMultilevel"/>
    <w:tmpl w:val="1388C9E8"/>
    <w:lvl w:ilvl="0" w:tplc="0782411A">
      <w:start w:val="1"/>
      <w:numFmt w:val="bullet"/>
      <w:lvlText w:val=""/>
      <w:lvlJc w:val="left"/>
      <w:pPr>
        <w:ind w:left="78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2B2D2129"/>
    <w:multiLevelType w:val="hybridMultilevel"/>
    <w:tmpl w:val="5D0E5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03C64"/>
    <w:multiLevelType w:val="hybridMultilevel"/>
    <w:tmpl w:val="25A6C9BC"/>
    <w:lvl w:ilvl="0" w:tplc="0C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4B647547"/>
    <w:multiLevelType w:val="multilevel"/>
    <w:tmpl w:val="C9901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DC257F9"/>
    <w:multiLevelType w:val="hybridMultilevel"/>
    <w:tmpl w:val="4C1AF4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480607"/>
    <w:multiLevelType w:val="hybridMultilevel"/>
    <w:tmpl w:val="B21444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715BEB"/>
    <w:multiLevelType w:val="multilevel"/>
    <w:tmpl w:val="2CFAE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E60E2F"/>
    <w:multiLevelType w:val="multilevel"/>
    <w:tmpl w:val="AFE8E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CC5214"/>
    <w:multiLevelType w:val="multilevel"/>
    <w:tmpl w:val="07E05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327C71"/>
    <w:multiLevelType w:val="multilevel"/>
    <w:tmpl w:val="B362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0662709">
    <w:abstractNumId w:val="7"/>
  </w:num>
  <w:num w:numId="2" w16cid:durableId="1627196064">
    <w:abstractNumId w:val="14"/>
  </w:num>
  <w:num w:numId="3" w16cid:durableId="342365746">
    <w:abstractNumId w:val="0"/>
  </w:num>
  <w:num w:numId="4" w16cid:durableId="398943023">
    <w:abstractNumId w:val="2"/>
  </w:num>
  <w:num w:numId="5" w16cid:durableId="573050916">
    <w:abstractNumId w:val="12"/>
  </w:num>
  <w:num w:numId="6" w16cid:durableId="2089575615">
    <w:abstractNumId w:val="13"/>
  </w:num>
  <w:num w:numId="7" w16cid:durableId="11151953">
    <w:abstractNumId w:val="8"/>
  </w:num>
  <w:num w:numId="8" w16cid:durableId="179122781">
    <w:abstractNumId w:val="1"/>
  </w:num>
  <w:num w:numId="9" w16cid:durableId="1257205964">
    <w:abstractNumId w:val="5"/>
  </w:num>
  <w:num w:numId="10" w16cid:durableId="1408453570">
    <w:abstractNumId w:val="9"/>
  </w:num>
  <w:num w:numId="11" w16cid:durableId="1332872432">
    <w:abstractNumId w:val="4"/>
  </w:num>
  <w:num w:numId="12" w16cid:durableId="206375771">
    <w:abstractNumId w:val="10"/>
  </w:num>
  <w:num w:numId="13" w16cid:durableId="1478718781">
    <w:abstractNumId w:val="11"/>
  </w:num>
  <w:num w:numId="14" w16cid:durableId="1624574231">
    <w:abstractNumId w:val="3"/>
  </w:num>
  <w:num w:numId="15" w16cid:durableId="6923449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01"/>
    <w:rsid w:val="000269CD"/>
    <w:rsid w:val="00062E5B"/>
    <w:rsid w:val="000777E7"/>
    <w:rsid w:val="000B37B1"/>
    <w:rsid w:val="000D0965"/>
    <w:rsid w:val="000F0DE6"/>
    <w:rsid w:val="00104B51"/>
    <w:rsid w:val="00142EFD"/>
    <w:rsid w:val="0015489A"/>
    <w:rsid w:val="00162023"/>
    <w:rsid w:val="001638B6"/>
    <w:rsid w:val="0017529D"/>
    <w:rsid w:val="0017636E"/>
    <w:rsid w:val="0018113A"/>
    <w:rsid w:val="001A25D7"/>
    <w:rsid w:val="001C6868"/>
    <w:rsid w:val="001E2306"/>
    <w:rsid w:val="0020135B"/>
    <w:rsid w:val="0022455F"/>
    <w:rsid w:val="00237525"/>
    <w:rsid w:val="00245A5D"/>
    <w:rsid w:val="00273D66"/>
    <w:rsid w:val="00274CD4"/>
    <w:rsid w:val="0028043B"/>
    <w:rsid w:val="00294C6D"/>
    <w:rsid w:val="003006DC"/>
    <w:rsid w:val="00322DA0"/>
    <w:rsid w:val="00345E61"/>
    <w:rsid w:val="00362A55"/>
    <w:rsid w:val="00376F5D"/>
    <w:rsid w:val="00381335"/>
    <w:rsid w:val="003C78FD"/>
    <w:rsid w:val="003D7E88"/>
    <w:rsid w:val="003E79B0"/>
    <w:rsid w:val="004005DB"/>
    <w:rsid w:val="00401779"/>
    <w:rsid w:val="004339BF"/>
    <w:rsid w:val="00452E36"/>
    <w:rsid w:val="004539BE"/>
    <w:rsid w:val="004626CF"/>
    <w:rsid w:val="00483C3E"/>
    <w:rsid w:val="00497D8E"/>
    <w:rsid w:val="004B7E50"/>
    <w:rsid w:val="004C2C64"/>
    <w:rsid w:val="004D00AC"/>
    <w:rsid w:val="00520F3E"/>
    <w:rsid w:val="005601A2"/>
    <w:rsid w:val="005611D9"/>
    <w:rsid w:val="005650AC"/>
    <w:rsid w:val="00566545"/>
    <w:rsid w:val="00571F2A"/>
    <w:rsid w:val="005C135B"/>
    <w:rsid w:val="005C57CB"/>
    <w:rsid w:val="005D335E"/>
    <w:rsid w:val="005E5E17"/>
    <w:rsid w:val="00614330"/>
    <w:rsid w:val="00650EBA"/>
    <w:rsid w:val="00653B15"/>
    <w:rsid w:val="00690E54"/>
    <w:rsid w:val="006B5BDB"/>
    <w:rsid w:val="006C291C"/>
    <w:rsid w:val="006C7E11"/>
    <w:rsid w:val="006E13AB"/>
    <w:rsid w:val="006E6CA5"/>
    <w:rsid w:val="007138FE"/>
    <w:rsid w:val="007164C9"/>
    <w:rsid w:val="00733E2E"/>
    <w:rsid w:val="00757520"/>
    <w:rsid w:val="0076365C"/>
    <w:rsid w:val="00763AFD"/>
    <w:rsid w:val="00784DE1"/>
    <w:rsid w:val="007E1FD3"/>
    <w:rsid w:val="00887C51"/>
    <w:rsid w:val="008A2205"/>
    <w:rsid w:val="008B3C87"/>
    <w:rsid w:val="00900421"/>
    <w:rsid w:val="00912558"/>
    <w:rsid w:val="00925A1C"/>
    <w:rsid w:val="009323FD"/>
    <w:rsid w:val="00970583"/>
    <w:rsid w:val="009B72E2"/>
    <w:rsid w:val="009D7534"/>
    <w:rsid w:val="009E336A"/>
    <w:rsid w:val="00A01B99"/>
    <w:rsid w:val="00A10FAA"/>
    <w:rsid w:val="00A45624"/>
    <w:rsid w:val="00AD6FDB"/>
    <w:rsid w:val="00B047C9"/>
    <w:rsid w:val="00B26A6B"/>
    <w:rsid w:val="00B42D27"/>
    <w:rsid w:val="00B479A8"/>
    <w:rsid w:val="00B82E44"/>
    <w:rsid w:val="00B924B5"/>
    <w:rsid w:val="00BC69D9"/>
    <w:rsid w:val="00BD553B"/>
    <w:rsid w:val="00C17267"/>
    <w:rsid w:val="00C27E34"/>
    <w:rsid w:val="00C41972"/>
    <w:rsid w:val="00C42DA7"/>
    <w:rsid w:val="00C44BC4"/>
    <w:rsid w:val="00C53B6E"/>
    <w:rsid w:val="00C66506"/>
    <w:rsid w:val="00C86B3F"/>
    <w:rsid w:val="00C91CB4"/>
    <w:rsid w:val="00CD33B0"/>
    <w:rsid w:val="00CF7C0F"/>
    <w:rsid w:val="00D30144"/>
    <w:rsid w:val="00D40401"/>
    <w:rsid w:val="00D41AF5"/>
    <w:rsid w:val="00D640CF"/>
    <w:rsid w:val="00D93F58"/>
    <w:rsid w:val="00DC392D"/>
    <w:rsid w:val="00DC6530"/>
    <w:rsid w:val="00DF1E1D"/>
    <w:rsid w:val="00E22682"/>
    <w:rsid w:val="00E526DA"/>
    <w:rsid w:val="00E757D1"/>
    <w:rsid w:val="00E804A5"/>
    <w:rsid w:val="00EA22D8"/>
    <w:rsid w:val="00EB5616"/>
    <w:rsid w:val="00EE61D3"/>
    <w:rsid w:val="00EF4454"/>
    <w:rsid w:val="00F00ED0"/>
    <w:rsid w:val="00F17562"/>
    <w:rsid w:val="00F234B2"/>
    <w:rsid w:val="00F400EF"/>
    <w:rsid w:val="00FF1600"/>
    <w:rsid w:val="00FF206C"/>
    <w:rsid w:val="00FF4E82"/>
    <w:rsid w:val="23509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B4F9CE"/>
  <w15:chartTrackingRefBased/>
  <w15:docId w15:val="{1E77BF26-7320-49CD-B0C0-E57C62627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4E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4E8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4E82"/>
    <w:pPr>
      <w:keepNext/>
      <w:keepLines/>
      <w:widowControl/>
      <w:autoSpaceDE/>
      <w:autoSpaceDN/>
      <w:adjustRightInd/>
      <w:spacing w:before="40" w:line="276" w:lineRule="auto"/>
      <w:outlineLvl w:val="3"/>
    </w:pPr>
    <w:rPr>
      <w:rFonts w:ascii="Gill Sans MT" w:eastAsia="MS Gothic" w:hAnsi="Gill Sans MT"/>
      <w:b/>
      <w:i/>
      <w:iCs/>
      <w:color w:val="0065BA"/>
      <w:sz w:val="28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F4E82"/>
    <w:rPr>
      <w:rFonts w:ascii="Calibri Light" w:eastAsia="Times New Roman" w:hAnsi="Calibri Light" w:cs="Times New Roman"/>
      <w:b/>
      <w:bCs/>
      <w:i/>
      <w:iCs/>
      <w:sz w:val="28"/>
      <w:szCs w:val="28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4E82"/>
    <w:rPr>
      <w:rFonts w:ascii="Gill Sans MT" w:eastAsia="MS Gothic" w:hAnsi="Gill Sans MT" w:cs="Times New Roman"/>
      <w:b/>
      <w:i/>
      <w:iCs/>
      <w:color w:val="0065BA"/>
      <w:sz w:val="28"/>
      <w:lang w:val="en-US"/>
    </w:rPr>
  </w:style>
  <w:style w:type="character" w:styleId="Hyperlink">
    <w:name w:val="Hyperlink"/>
    <w:basedOn w:val="DefaultParagraphFont"/>
    <w:uiPriority w:val="99"/>
    <w:unhideWhenUsed/>
    <w:rsid w:val="00FF4E82"/>
    <w:rPr>
      <w:rFonts w:ascii="Times New Roman" w:hAnsi="Times New Roman" w:cs="Times New Roman" w:hint="default"/>
      <w:color w:val="000000"/>
      <w:u w:val="single"/>
    </w:rPr>
  </w:style>
  <w:style w:type="paragraph" w:styleId="NormalWeb">
    <w:name w:val="Normal (Web)"/>
    <w:basedOn w:val="Normal"/>
    <w:uiPriority w:val="99"/>
    <w:semiHidden/>
    <w:unhideWhenUsed/>
    <w:rsid w:val="00FF4E82"/>
    <w:pPr>
      <w:widowControl/>
      <w:autoSpaceDE/>
      <w:autoSpaceDN/>
      <w:adjustRightInd/>
      <w:spacing w:before="100" w:beforeAutospacing="1" w:after="100" w:afterAutospacing="1"/>
    </w:pPr>
    <w:rPr>
      <w:lang w:val="en-US" w:eastAsia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FF4E82"/>
    <w:pPr>
      <w:spacing w:before="1"/>
    </w:pPr>
    <w:rPr>
      <w:rFonts w:ascii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FF4E82"/>
    <w:rPr>
      <w:rFonts w:ascii="Arial" w:eastAsia="Times New Roman" w:hAnsi="Arial" w:cs="Arial"/>
      <w:sz w:val="18"/>
      <w:szCs w:val="18"/>
      <w:lang w:eastAsia="en-AU"/>
    </w:rPr>
  </w:style>
  <w:style w:type="paragraph" w:styleId="ListParagraph">
    <w:name w:val="List Paragraph"/>
    <w:basedOn w:val="Normal"/>
    <w:uiPriority w:val="34"/>
    <w:qFormat/>
    <w:rsid w:val="00FF4E82"/>
  </w:style>
  <w:style w:type="character" w:customStyle="1" w:styleId="ContentChar">
    <w:name w:val="Content Char"/>
    <w:link w:val="Content"/>
    <w:locked/>
    <w:rsid w:val="00FF4E82"/>
    <w:rPr>
      <w:rFonts w:ascii="Times New Roman" w:hAnsi="Times New Roman" w:cs="Times New Roman"/>
      <w:color w:val="000000"/>
      <w:sz w:val="28"/>
      <w:lang w:val="en-US"/>
    </w:rPr>
  </w:style>
  <w:style w:type="paragraph" w:customStyle="1" w:styleId="Content">
    <w:name w:val="Content"/>
    <w:basedOn w:val="Normal"/>
    <w:link w:val="ContentChar"/>
    <w:qFormat/>
    <w:rsid w:val="00FF4E82"/>
    <w:pPr>
      <w:framePr w:hSpace="180" w:wrap="around" w:vAnchor="page" w:hAnchor="margin" w:y="3427"/>
      <w:widowControl/>
      <w:autoSpaceDE/>
      <w:autoSpaceDN/>
      <w:adjustRightInd/>
    </w:pPr>
    <w:rPr>
      <w:rFonts w:eastAsiaTheme="minorHAnsi"/>
      <w:color w:val="000000"/>
      <w:sz w:val="28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4E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E82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FF4E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E82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FF4E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4E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4E82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E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E82"/>
    <w:rPr>
      <w:rFonts w:ascii="Segoe UI" w:eastAsia="Times New Roman" w:hAnsi="Segoe UI" w:cs="Segoe UI"/>
      <w:sz w:val="18"/>
      <w:szCs w:val="18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9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9CD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paragraph" w:customStyle="1" w:styleId="p2">
    <w:name w:val="p2"/>
    <w:basedOn w:val="Normal"/>
    <w:rsid w:val="007E1FD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color11">
    <w:name w:val="color_11"/>
    <w:basedOn w:val="DefaultParagraphFont"/>
    <w:rsid w:val="007E1FD3"/>
  </w:style>
  <w:style w:type="character" w:customStyle="1" w:styleId="xbe">
    <w:name w:val="_xbe"/>
    <w:basedOn w:val="DefaultParagraphFont"/>
    <w:rsid w:val="00DC6530"/>
  </w:style>
  <w:style w:type="paragraph" w:styleId="NoSpacing">
    <w:name w:val="No Spacing"/>
    <w:uiPriority w:val="1"/>
    <w:qFormat/>
    <w:rsid w:val="006C7E11"/>
    <w:pPr>
      <w:spacing w:after="0" w:line="240" w:lineRule="auto"/>
    </w:pPr>
  </w:style>
  <w:style w:type="paragraph" w:customStyle="1" w:styleId="m6998996544876191310gmail-m4248554746616522535gmail-msobodytext">
    <w:name w:val="m_6998996544876191310gmail-m_4248554746616522535gmail-msobodytext"/>
    <w:basedOn w:val="Normal"/>
    <w:rsid w:val="00FF206C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m6998996544876191310gmail-m4248554746616522535gmail-content">
    <w:name w:val="m_6998996544876191310gmail-m_4248554746616522535gmail-content"/>
    <w:basedOn w:val="Normal"/>
    <w:rsid w:val="00FF206C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il">
    <w:name w:val="il"/>
    <w:basedOn w:val="DefaultParagraphFont"/>
    <w:rsid w:val="001A25D7"/>
  </w:style>
  <w:style w:type="paragraph" w:customStyle="1" w:styleId="gmail-msonormal">
    <w:name w:val="gmail-msonormal"/>
    <w:basedOn w:val="Normal"/>
    <w:rsid w:val="00D40401"/>
    <w:pPr>
      <w:widowControl/>
      <w:autoSpaceDE/>
      <w:autoSpaceDN/>
      <w:adjustRightInd/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6E6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11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7E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8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OAC%20Folder\Book\New%20Logo\OACWA_Letterhead_2019%202B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94085-4106-4F1F-BABC-713C92772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H:\OAC Folder\Book\New Logo\OACWA_Letterhead_2019 2B TEMPLATE.dotx</Template>
  <TotalTime>0</TotalTime>
  <Pages>4</Pages>
  <Words>448</Words>
  <Characters>2554</Characters>
  <Application>Microsoft Office Word</Application>
  <DocSecurity>0</DocSecurity>
  <Lines>21</Lines>
  <Paragraphs>5</Paragraphs>
  <ScaleCrop>false</ScaleCrop>
  <Company>Toshiba</Company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jtuaz</dc:creator>
  <cp:keywords/>
  <dc:description/>
  <cp:lastModifiedBy>OACWA Administrator</cp:lastModifiedBy>
  <cp:revision>7</cp:revision>
  <cp:lastPrinted>2019-06-05T15:43:00Z</cp:lastPrinted>
  <dcterms:created xsi:type="dcterms:W3CDTF">2023-03-24T09:41:00Z</dcterms:created>
  <dcterms:modified xsi:type="dcterms:W3CDTF">2024-07-25T03:49:00Z</dcterms:modified>
</cp:coreProperties>
</file>