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66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851"/>
        <w:gridCol w:w="126"/>
        <w:gridCol w:w="1147"/>
        <w:gridCol w:w="464"/>
        <w:gridCol w:w="6"/>
        <w:gridCol w:w="1694"/>
        <w:gridCol w:w="6"/>
        <w:gridCol w:w="451"/>
        <w:gridCol w:w="6"/>
        <w:gridCol w:w="2154"/>
        <w:gridCol w:w="6"/>
        <w:gridCol w:w="2151"/>
        <w:gridCol w:w="6"/>
      </w:tblGrid>
      <w:tr w:rsidR="00D04AA7" w:rsidRPr="0034302A" w14:paraId="633C5F34" w14:textId="77777777" w:rsidTr="00FF5B6D">
        <w:trPr>
          <w:trHeight w:val="1296"/>
        </w:trPr>
        <w:tc>
          <w:tcPr>
            <w:tcW w:w="6449" w:type="dxa"/>
            <w:gridSpan w:val="10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19644D84" w14:textId="77777777" w:rsidR="00D04AA7" w:rsidRPr="00D04AA7" w:rsidRDefault="00D04AA7" w:rsidP="003B0482">
            <w:pPr>
              <w:jc w:val="left"/>
              <w:rPr>
                <w:rFonts w:ascii="Arial" w:hAnsi="Arial" w:cs="Arial"/>
                <w:b/>
                <w:sz w:val="44"/>
                <w:szCs w:val="44"/>
              </w:rPr>
            </w:pPr>
            <w:r w:rsidRPr="00D04AA7">
              <w:rPr>
                <w:rFonts w:ascii="Arial" w:hAnsi="Arial" w:cs="Arial"/>
                <w:b/>
                <w:sz w:val="44"/>
                <w:szCs w:val="44"/>
              </w:rPr>
              <w:t>Application For Employment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E7E6E6" w:themeColor="background2"/>
            </w:tcBorders>
            <w:shd w:val="clear" w:color="auto" w:fill="E7E6E6"/>
          </w:tcPr>
          <w:p w14:paraId="37FE8A62" w14:textId="16B74A2C" w:rsidR="00D04AA7" w:rsidRPr="0034302A" w:rsidRDefault="002333CF" w:rsidP="003B0482">
            <w:pPr>
              <w:jc w:val="left"/>
              <w:rPr>
                <w:rFonts w:ascii="Arial" w:hAnsi="Arial" w:cs="Arial"/>
                <w:sz w:val="16"/>
              </w:rPr>
            </w:pPr>
            <w:sdt>
              <w:sdtPr>
                <w:rPr>
                  <w:rFonts w:ascii="Arial" w:hAnsi="Arial" w:cs="Arial"/>
                  <w:sz w:val="16"/>
                </w:rPr>
                <w:id w:val="2051106617"/>
                <w:placeholder>
                  <w:docPart w:val="91A44D52C1BC4F19A723A698BF5B8AD3"/>
                </w:placeholder>
              </w:sdtPr>
              <w:sdtEndPr/>
              <w:sdtContent>
                <w:r w:rsidR="00D04AA7">
                  <w:rPr>
                    <w:rFonts w:ascii="Arial" w:hAnsi="Arial" w:cs="Arial"/>
                    <w:sz w:val="16"/>
                  </w:rPr>
                  <w:t xml:space="preserve">We </w:t>
                </w:r>
              </w:sdtContent>
            </w:sdt>
            <w:r w:rsidR="00D04AA7">
              <w:rPr>
                <w:rFonts w:ascii="Arial" w:hAnsi="Arial" w:cs="Arial"/>
                <w:sz w:val="16"/>
              </w:rPr>
              <w:t>are</w:t>
            </w:r>
            <w:r w:rsidR="00D04AA7" w:rsidRPr="0034302A">
              <w:rPr>
                <w:rFonts w:ascii="Arial" w:hAnsi="Arial" w:cs="Arial"/>
                <w:sz w:val="16"/>
              </w:rPr>
              <w:t xml:space="preserve"> an Equal Opportunity Employer committed to excellence through diversity.</w:t>
            </w: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2" w:space="0" w:color="E7E6E6" w:themeColor="background2"/>
              <w:bottom w:val="single" w:sz="2" w:space="0" w:color="FFFFFF" w:themeColor="background1"/>
              <w:right w:val="single" w:sz="2" w:space="0" w:color="E7E6E6" w:themeColor="background2"/>
            </w:tcBorders>
            <w:shd w:val="clear" w:color="auto" w:fill="E7E6E6" w:themeFill="background2"/>
          </w:tcPr>
          <w:p w14:paraId="3B0FABBE" w14:textId="63BA1B2C" w:rsidR="00D04AA7" w:rsidRPr="0034302A" w:rsidRDefault="00D04AA7" w:rsidP="003B0482">
            <w:pPr>
              <w:jc w:val="left"/>
              <w:rPr>
                <w:rFonts w:ascii="Arial" w:hAnsi="Arial" w:cs="Arial"/>
                <w:sz w:val="16"/>
              </w:rPr>
            </w:pPr>
            <w:r w:rsidRPr="0034302A">
              <w:rPr>
                <w:rFonts w:ascii="Arial" w:hAnsi="Arial" w:cs="Arial"/>
                <w:sz w:val="16"/>
              </w:rPr>
              <w:t>Please print or type</w:t>
            </w:r>
            <w:r w:rsidR="00FF5B6D">
              <w:rPr>
                <w:rFonts w:ascii="Arial" w:hAnsi="Arial" w:cs="Arial"/>
                <w:sz w:val="16"/>
              </w:rPr>
              <w:t xml:space="preserve"> form.</w:t>
            </w:r>
            <w:r w:rsidRPr="0034302A">
              <w:rPr>
                <w:rFonts w:ascii="Arial" w:hAnsi="Arial" w:cs="Arial"/>
                <w:sz w:val="16"/>
              </w:rPr>
              <w:t xml:space="preserve"> The application must be fully completed to be considered. Please complete each section, even if you attach a resume.</w:t>
            </w:r>
          </w:p>
        </w:tc>
      </w:tr>
      <w:tr w:rsidR="00D04AA7" w:rsidRPr="003565EA" w14:paraId="62C01D9E" w14:textId="77777777" w:rsidTr="00FF5B6D">
        <w:trPr>
          <w:trHeight w:val="72"/>
        </w:trPr>
        <w:tc>
          <w:tcPr>
            <w:tcW w:w="10766" w:type="dxa"/>
            <w:gridSpan w:val="14"/>
            <w:tcBorders>
              <w:top w:val="single" w:sz="2" w:space="0" w:color="FFFFFF" w:themeColor="background1"/>
              <w:left w:val="single" w:sz="2" w:space="0" w:color="FFFFFF" w:themeColor="background1"/>
              <w:bottom w:val="nil"/>
              <w:right w:val="single" w:sz="2" w:space="0" w:color="E7E6E6" w:themeColor="background2"/>
            </w:tcBorders>
            <w:shd w:val="clear" w:color="auto" w:fill="auto"/>
            <w:vAlign w:val="bottom"/>
          </w:tcPr>
          <w:p w14:paraId="1E1D3D29" w14:textId="77777777" w:rsidR="00D04AA7" w:rsidRPr="003565EA" w:rsidRDefault="00D04AA7" w:rsidP="003B0482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04AA7" w:rsidRPr="00D577E7" w14:paraId="662BB43E" w14:textId="77777777" w:rsidTr="00FF5B6D">
        <w:trPr>
          <w:trHeight w:val="605"/>
        </w:trPr>
        <w:tc>
          <w:tcPr>
            <w:tcW w:w="10766" w:type="dxa"/>
            <w:gridSpan w:val="14"/>
            <w:tcBorders>
              <w:top w:val="nil"/>
              <w:left w:val="single" w:sz="2" w:space="0" w:color="FFFFFF" w:themeColor="background1"/>
              <w:right w:val="single" w:sz="2" w:space="0" w:color="E7E6E6" w:themeColor="background2"/>
            </w:tcBorders>
            <w:shd w:val="clear" w:color="auto" w:fill="538135" w:themeFill="accent6" w:themeFillShade="BF"/>
            <w:vAlign w:val="bottom"/>
          </w:tcPr>
          <w:p w14:paraId="7F3D1A6D" w14:textId="77777777" w:rsidR="00D04AA7" w:rsidRPr="00D577E7" w:rsidRDefault="00D04AA7" w:rsidP="003B0482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Personal Information</w:t>
            </w:r>
          </w:p>
        </w:tc>
      </w:tr>
      <w:tr w:rsidR="00D04AA7" w:rsidRPr="00BD7856" w14:paraId="7695B8C3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5AE970D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1737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5E5901D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2D65976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432F52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1F3F1F3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4AA7" w:rsidRPr="00BD7856" w14:paraId="28D6750A" w14:textId="77777777" w:rsidTr="00FF5B6D">
        <w:trPr>
          <w:trHeight w:val="432"/>
        </w:trPr>
        <w:tc>
          <w:tcPr>
            <w:tcW w:w="10766" w:type="dxa"/>
            <w:gridSpan w:val="14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8DE0799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0" w:name="Text16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</w:tr>
      <w:tr w:rsidR="00D04AA7" w:rsidRPr="00BD7856" w14:paraId="4D479C27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654CF2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1737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3E9C192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bottom w:val="single" w:sz="2" w:space="0" w:color="FFFFFF" w:themeColor="background1"/>
            </w:tcBorders>
            <w:vAlign w:val="bottom"/>
          </w:tcPr>
          <w:p w14:paraId="057DF564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4C3BB95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A4251C4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D04AA7" w:rsidRPr="00BD7856" w14:paraId="5860419D" w14:textId="77777777" w:rsidTr="00FF5B6D">
        <w:trPr>
          <w:trHeight w:val="432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4F3E56BD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1" w:name="Text16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2157" w:type="dxa"/>
            <w:gridSpan w:val="4"/>
            <w:tcBorders>
              <w:top w:val="single" w:sz="2" w:space="0" w:color="FFFFFF" w:themeColor="background1"/>
            </w:tcBorders>
            <w:vAlign w:val="center"/>
          </w:tcPr>
          <w:p w14:paraId="259270F2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2" w:name="Text16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160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7E03B70C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3" w:name="Text16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F923DF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4" w:name="Text16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</w:tr>
      <w:tr w:rsidR="00D04AA7" w:rsidRPr="00BD7856" w14:paraId="3F486945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FC1FAE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Phone Number</w:t>
            </w:r>
          </w:p>
        </w:tc>
        <w:tc>
          <w:tcPr>
            <w:tcW w:w="1737" w:type="dxa"/>
            <w:gridSpan w:val="3"/>
            <w:tcBorders>
              <w:bottom w:val="single" w:sz="2" w:space="0" w:color="FFFFFF" w:themeColor="background1"/>
            </w:tcBorders>
            <w:vAlign w:val="bottom"/>
          </w:tcPr>
          <w:p w14:paraId="4FC2513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Mobile Number</w:t>
            </w:r>
          </w:p>
        </w:tc>
        <w:tc>
          <w:tcPr>
            <w:tcW w:w="2157" w:type="dxa"/>
            <w:gridSpan w:val="4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CB2B64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Email Address</w:t>
            </w:r>
          </w:p>
        </w:tc>
        <w:tc>
          <w:tcPr>
            <w:tcW w:w="2160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F07689C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A44DFB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4AA7" w:rsidRPr="00BD7856" w14:paraId="0260D81A" w14:textId="77777777" w:rsidTr="00FF5B6D">
        <w:trPr>
          <w:gridAfter w:val="1"/>
          <w:wAfter w:w="6" w:type="dxa"/>
          <w:trHeight w:val="432"/>
        </w:trPr>
        <w:tc>
          <w:tcPr>
            <w:tcW w:w="2549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57FB4F9C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5" w:name="Text17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173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5F2A01D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6" w:name="Text17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474" w:type="dxa"/>
            <w:gridSpan w:val="8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9948936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7" w:name="Text17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</w:p>
        </w:tc>
      </w:tr>
      <w:tr w:rsidR="00D04AA7" w:rsidRPr="00BD7856" w14:paraId="1F5E8C32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84F1E1B" w14:textId="0661AC26" w:rsidR="00D04AA7" w:rsidRPr="00BD7856" w:rsidRDefault="00D04AA7" w:rsidP="00FF5B6D">
            <w:pPr>
              <w:ind w:right="-929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 xml:space="preserve">Are You </w:t>
            </w:r>
            <w:r>
              <w:rPr>
                <w:rFonts w:ascii="Arial" w:hAnsi="Arial" w:cs="Arial"/>
                <w:sz w:val="18"/>
                <w:szCs w:val="18"/>
              </w:rPr>
              <w:t>an</w:t>
            </w:r>
            <w:r w:rsidR="00EC0D73">
              <w:rPr>
                <w:rFonts w:ascii="Arial" w:hAnsi="Arial" w:cs="Arial"/>
                <w:sz w:val="18"/>
                <w:szCs w:val="18"/>
              </w:rPr>
              <w:t xml:space="preserve"> Austrailian </w:t>
            </w:r>
            <w:r w:rsidRPr="00BD7856">
              <w:rPr>
                <w:rFonts w:ascii="Arial" w:hAnsi="Arial" w:cs="Arial"/>
                <w:sz w:val="18"/>
                <w:szCs w:val="18"/>
              </w:rPr>
              <w:t>Citizen</w:t>
            </w:r>
            <w:r w:rsidR="00FF5B6D">
              <w:rPr>
                <w:rFonts w:ascii="Arial" w:hAnsi="Arial" w:cs="Arial"/>
                <w:sz w:val="18"/>
                <w:szCs w:val="18"/>
              </w:rPr>
              <w:t>/ or Permanent Resident</w:t>
            </w:r>
            <w:r w:rsidRPr="00BD7856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1737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E42E8A5" w14:textId="77777777" w:rsidR="00D04AA7" w:rsidRPr="00BD7856" w:rsidRDefault="00D04AA7" w:rsidP="00FF5B6D">
            <w:pPr>
              <w:ind w:left="836" w:firstLine="278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4" w:type="dxa"/>
            <w:gridSpan w:val="8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7E3F5EF" w14:textId="5B749AA1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 xml:space="preserve">Have You Ever Been Convicted of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BD7856">
              <w:rPr>
                <w:rFonts w:ascii="Arial" w:hAnsi="Arial" w:cs="Arial"/>
                <w:sz w:val="18"/>
                <w:szCs w:val="18"/>
              </w:rPr>
              <w:t xml:space="preserve"> Felony?</w:t>
            </w:r>
          </w:p>
        </w:tc>
      </w:tr>
      <w:tr w:rsidR="00D04AA7" w:rsidRPr="00BD7856" w14:paraId="60D58AD8" w14:textId="77777777" w:rsidTr="00FF5B6D">
        <w:trPr>
          <w:trHeight w:val="432"/>
        </w:trPr>
        <w:tc>
          <w:tcPr>
            <w:tcW w:w="169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93520C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333CF">
              <w:rPr>
                <w:rFonts w:ascii="Arial" w:hAnsi="Arial" w:cs="Arial"/>
                <w:sz w:val="18"/>
                <w:szCs w:val="18"/>
              </w:rPr>
            </w:r>
            <w:r w:rsidR="002333C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2594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56361D4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333CF">
              <w:rPr>
                <w:rFonts w:ascii="Arial" w:hAnsi="Arial" w:cs="Arial"/>
                <w:sz w:val="18"/>
                <w:szCs w:val="18"/>
              </w:rPr>
            </w:r>
            <w:r w:rsidR="002333C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1700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50DD0C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333CF">
              <w:rPr>
                <w:rFonts w:ascii="Arial" w:hAnsi="Arial" w:cs="Arial"/>
                <w:sz w:val="18"/>
                <w:szCs w:val="18"/>
              </w:rPr>
            </w:r>
            <w:r w:rsidR="002333C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2617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E0E8383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333CF">
              <w:rPr>
                <w:rFonts w:ascii="Arial" w:hAnsi="Arial" w:cs="Arial"/>
                <w:sz w:val="18"/>
                <w:szCs w:val="18"/>
              </w:rPr>
            </w:r>
            <w:r w:rsidR="002333C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DD7F4C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4AA7" w:rsidRPr="00BD7856" w14:paraId="586F3731" w14:textId="77777777" w:rsidTr="00FF5B6D">
        <w:trPr>
          <w:trHeight w:val="288"/>
        </w:trPr>
        <w:tc>
          <w:tcPr>
            <w:tcW w:w="10766" w:type="dxa"/>
            <w:gridSpan w:val="14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B3C6EA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If Selected For Employment Are You Willing To Submit to a Pre-Employment Drug Screening Test?</w:t>
            </w:r>
          </w:p>
        </w:tc>
      </w:tr>
      <w:tr w:rsidR="00D04AA7" w:rsidRPr="00BD7856" w14:paraId="35B637C9" w14:textId="77777777" w:rsidTr="00FF5B6D">
        <w:trPr>
          <w:trHeight w:val="432"/>
        </w:trPr>
        <w:tc>
          <w:tcPr>
            <w:tcW w:w="169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DA54A5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333CF">
              <w:rPr>
                <w:rFonts w:ascii="Arial" w:hAnsi="Arial" w:cs="Arial"/>
                <w:sz w:val="18"/>
                <w:szCs w:val="18"/>
              </w:rPr>
            </w:r>
            <w:r w:rsidR="002333C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594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920AE0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4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333CF">
              <w:rPr>
                <w:rFonts w:ascii="Arial" w:hAnsi="Arial" w:cs="Arial"/>
                <w:sz w:val="18"/>
                <w:szCs w:val="18"/>
              </w:rPr>
            </w:r>
            <w:r w:rsidR="002333C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700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45C17A5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7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2A7F4B1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7070E2B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4AA7" w:rsidRPr="003565EA" w14:paraId="1388B027" w14:textId="77777777" w:rsidTr="00FF5B6D">
        <w:trPr>
          <w:trHeight w:val="72"/>
        </w:trPr>
        <w:tc>
          <w:tcPr>
            <w:tcW w:w="10766" w:type="dxa"/>
            <w:gridSpan w:val="14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2A86E194" w14:textId="77777777" w:rsidR="00D04AA7" w:rsidRPr="003565EA" w:rsidRDefault="00D04AA7" w:rsidP="003B0482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04AA7" w:rsidRPr="00D577E7" w14:paraId="42EB6D6C" w14:textId="77777777" w:rsidTr="00FF5B6D">
        <w:trPr>
          <w:trHeight w:val="605"/>
        </w:trPr>
        <w:tc>
          <w:tcPr>
            <w:tcW w:w="10766" w:type="dxa"/>
            <w:gridSpan w:val="14"/>
            <w:tcBorders>
              <w:top w:val="nil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538135" w:themeFill="accent6" w:themeFillShade="BF"/>
            <w:vAlign w:val="bottom"/>
          </w:tcPr>
          <w:p w14:paraId="7DDA8348" w14:textId="77777777" w:rsidR="00D04AA7" w:rsidRPr="00D577E7" w:rsidRDefault="00D04AA7" w:rsidP="003B0482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Position</w:t>
            </w:r>
          </w:p>
        </w:tc>
      </w:tr>
      <w:tr w:rsidR="00D04AA7" w:rsidRPr="00064ED5" w14:paraId="3D9F9AFC" w14:textId="77777777" w:rsidTr="00FF5B6D">
        <w:trPr>
          <w:trHeight w:val="288"/>
        </w:trPr>
        <w:tc>
          <w:tcPr>
            <w:tcW w:w="4292" w:type="dxa"/>
            <w:gridSpan w:val="6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5CD1A345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Position You Are Applying For</w:t>
            </w:r>
          </w:p>
        </w:tc>
        <w:tc>
          <w:tcPr>
            <w:tcW w:w="2157" w:type="dxa"/>
            <w:gridSpan w:val="4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1718281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Available Start Date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AA8730B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gridSpan w:val="2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B52414B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Desired Pay</w:t>
            </w:r>
          </w:p>
        </w:tc>
      </w:tr>
      <w:tr w:rsidR="00D04AA7" w:rsidRPr="00064ED5" w14:paraId="22715A0C" w14:textId="77777777" w:rsidTr="00FF5B6D">
        <w:trPr>
          <w:trHeight w:val="432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F098CFD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4" w:name="Text173"/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4"/>
          </w:p>
        </w:tc>
        <w:tc>
          <w:tcPr>
            <w:tcW w:w="4317" w:type="dxa"/>
            <w:gridSpan w:val="6"/>
            <w:tcBorders>
              <w:top w:val="single" w:sz="2" w:space="0" w:color="FFFFFF" w:themeColor="background1"/>
            </w:tcBorders>
            <w:vAlign w:val="center"/>
          </w:tcPr>
          <w:p w14:paraId="1C729EC7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5" w:name="Text174"/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5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441FC1A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6" w:name="Text175"/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6"/>
          </w:p>
        </w:tc>
      </w:tr>
      <w:tr w:rsidR="00D04AA7" w:rsidRPr="00064ED5" w14:paraId="0AD29B1A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19847B6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Employment Desired</w:t>
            </w:r>
          </w:p>
        </w:tc>
        <w:tc>
          <w:tcPr>
            <w:tcW w:w="1737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A040AA6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gridSpan w:val="4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8197420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60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3889FCE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B6773CF" w14:textId="77777777" w:rsidR="00D04AA7" w:rsidRPr="00064ED5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D04AA7" w:rsidRPr="00BD7856" w14:paraId="7A22BA25" w14:textId="77777777" w:rsidTr="00FF5B6D">
        <w:trPr>
          <w:gridAfter w:val="1"/>
          <w:wAfter w:w="6" w:type="dxa"/>
          <w:trHeight w:val="432"/>
        </w:trPr>
        <w:tc>
          <w:tcPr>
            <w:tcW w:w="169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4C94F23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85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91BE8B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273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EBA8C32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9"/>
            <w:r>
              <w:rPr>
                <w:rFonts w:ascii="Arial" w:hAnsi="Arial" w:cs="Arial"/>
                <w:sz w:val="18"/>
              </w:rPr>
              <w:instrText xml:space="preserve"> FORMCHECKBOX </w:instrText>
            </w:r>
            <w:r w:rsidR="002333CF">
              <w:rPr>
                <w:rFonts w:ascii="Arial" w:hAnsi="Arial" w:cs="Arial"/>
                <w:sz w:val="18"/>
              </w:rPr>
            </w:r>
            <w:r w:rsidR="002333CF"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7"/>
            <w:r>
              <w:rPr>
                <w:rFonts w:ascii="Arial" w:hAnsi="Arial" w:cs="Arial"/>
                <w:sz w:val="18"/>
              </w:rPr>
              <w:t xml:space="preserve"> </w:t>
            </w:r>
            <w:r w:rsidRPr="00BD7856">
              <w:rPr>
                <w:rFonts w:ascii="Arial" w:hAnsi="Arial" w:cs="Arial"/>
                <w:sz w:val="18"/>
              </w:rPr>
              <w:t>Full Time</w:t>
            </w:r>
          </w:p>
        </w:tc>
        <w:tc>
          <w:tcPr>
            <w:tcW w:w="4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25A10EF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00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2EC8DBEC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"/>
            <w:r>
              <w:rPr>
                <w:rFonts w:ascii="Arial" w:hAnsi="Arial" w:cs="Arial"/>
                <w:sz w:val="18"/>
              </w:rPr>
              <w:instrText xml:space="preserve"> FORMCHECKBOX </w:instrText>
            </w:r>
            <w:r w:rsidR="002333CF">
              <w:rPr>
                <w:rFonts w:ascii="Arial" w:hAnsi="Arial" w:cs="Arial"/>
                <w:sz w:val="18"/>
              </w:rPr>
            </w:r>
            <w:r w:rsidR="002333CF"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8"/>
            <w:r>
              <w:rPr>
                <w:rFonts w:ascii="Arial" w:hAnsi="Arial" w:cs="Arial"/>
                <w:sz w:val="18"/>
              </w:rPr>
              <w:t xml:space="preserve"> </w:t>
            </w:r>
            <w:r w:rsidRPr="00BD7856">
              <w:rPr>
                <w:rFonts w:ascii="Arial" w:hAnsi="Arial" w:cs="Arial"/>
                <w:sz w:val="18"/>
              </w:rPr>
              <w:t>Part Time</w:t>
            </w:r>
          </w:p>
        </w:tc>
        <w:tc>
          <w:tcPr>
            <w:tcW w:w="45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6AA9C8AB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60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E84437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"/>
            <w:r>
              <w:rPr>
                <w:rFonts w:ascii="Arial" w:hAnsi="Arial" w:cs="Arial"/>
                <w:sz w:val="18"/>
              </w:rPr>
              <w:instrText xml:space="preserve"> FORMCHECKBOX </w:instrText>
            </w:r>
            <w:r w:rsidR="002333CF">
              <w:rPr>
                <w:rFonts w:ascii="Arial" w:hAnsi="Arial" w:cs="Arial"/>
                <w:sz w:val="18"/>
              </w:rPr>
            </w:r>
            <w:r w:rsidR="002333CF"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9"/>
            <w:r>
              <w:rPr>
                <w:rFonts w:ascii="Arial" w:hAnsi="Arial" w:cs="Arial"/>
                <w:sz w:val="18"/>
              </w:rPr>
              <w:t xml:space="preserve"> </w:t>
            </w:r>
            <w:r w:rsidRPr="00BD7856">
              <w:rPr>
                <w:rFonts w:ascii="Arial" w:hAnsi="Arial" w:cs="Arial"/>
                <w:sz w:val="18"/>
              </w:rPr>
              <w:t>Seasonal/Temporary</w:t>
            </w:r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31C923C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D04AA7" w:rsidRPr="003565EA" w14:paraId="0076277B" w14:textId="77777777" w:rsidTr="00FF5B6D">
        <w:trPr>
          <w:trHeight w:val="72"/>
        </w:trPr>
        <w:tc>
          <w:tcPr>
            <w:tcW w:w="10766" w:type="dxa"/>
            <w:gridSpan w:val="14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214C200C" w14:textId="77777777" w:rsidR="00D04AA7" w:rsidRPr="003565EA" w:rsidRDefault="00D04AA7" w:rsidP="003B0482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04AA7" w:rsidRPr="00D577E7" w14:paraId="46CCBABF" w14:textId="77777777" w:rsidTr="00FF5B6D">
        <w:trPr>
          <w:trHeight w:val="605"/>
        </w:trPr>
        <w:tc>
          <w:tcPr>
            <w:tcW w:w="10766" w:type="dxa"/>
            <w:gridSpan w:val="14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538135" w:themeFill="accent6" w:themeFillShade="BF"/>
            <w:vAlign w:val="bottom"/>
          </w:tcPr>
          <w:p w14:paraId="4FD55939" w14:textId="77777777" w:rsidR="00D04AA7" w:rsidRPr="00D577E7" w:rsidRDefault="00D04AA7" w:rsidP="003B0482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Education</w:t>
            </w:r>
          </w:p>
        </w:tc>
      </w:tr>
      <w:tr w:rsidR="00D04AA7" w:rsidRPr="00BD7856" w14:paraId="58B8E613" w14:textId="77777777" w:rsidTr="00FF5B6D">
        <w:trPr>
          <w:trHeight w:val="360"/>
        </w:trPr>
        <w:tc>
          <w:tcPr>
            <w:tcW w:w="2675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bottom"/>
          </w:tcPr>
          <w:p w14:paraId="37250AED" w14:textId="77777777" w:rsidR="00D04AA7" w:rsidRPr="00BD7856" w:rsidRDefault="00D04AA7" w:rsidP="003B0482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School Name</w:t>
            </w:r>
          </w:p>
        </w:tc>
        <w:tc>
          <w:tcPr>
            <w:tcW w:w="161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10243" w14:textId="77777777" w:rsidR="00D04AA7" w:rsidRPr="00BD7856" w:rsidRDefault="00D04AA7" w:rsidP="003B0482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Location</w:t>
            </w:r>
          </w:p>
        </w:tc>
        <w:tc>
          <w:tcPr>
            <w:tcW w:w="215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087DA" w14:textId="77777777" w:rsidR="00D04AA7" w:rsidRPr="00BD7856" w:rsidRDefault="00D04AA7" w:rsidP="003B0482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Years Attended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882EC" w14:textId="77777777" w:rsidR="00D04AA7" w:rsidRPr="00BD7856" w:rsidRDefault="00D04AA7" w:rsidP="003B0482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Degree Received</w:t>
            </w: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bottom"/>
          </w:tcPr>
          <w:p w14:paraId="66D37192" w14:textId="77777777" w:rsidR="00D04AA7" w:rsidRPr="00BD7856" w:rsidRDefault="00D04AA7" w:rsidP="003B0482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Major</w:t>
            </w:r>
          </w:p>
        </w:tc>
      </w:tr>
      <w:tr w:rsidR="00D04AA7" w:rsidRPr="00BD7856" w14:paraId="5DD4DB77" w14:textId="77777777" w:rsidTr="00FF5B6D">
        <w:trPr>
          <w:trHeight w:val="461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485F404B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</w:instrText>
            </w:r>
            <w:bookmarkStart w:id="20" w:name="Text95"/>
            <w:r w:rsidRPr="00BD7856">
              <w:rPr>
                <w:rFonts w:ascii="Arial" w:hAnsi="Arial" w:cs="Arial"/>
                <w:sz w:val="18"/>
              </w:rPr>
              <w:instrText xml:space="preserve">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0"/>
          </w:p>
        </w:tc>
        <w:tc>
          <w:tcPr>
            <w:tcW w:w="1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4B7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21" w:name="Text96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1"/>
          </w:p>
        </w:tc>
        <w:tc>
          <w:tcPr>
            <w:tcW w:w="2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2CB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22" w:name="Text97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2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E0E1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23" w:name="Text98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3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281F8F9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24" w:name="Text99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4"/>
          </w:p>
        </w:tc>
      </w:tr>
      <w:tr w:rsidR="00D04AA7" w:rsidRPr="00BD7856" w14:paraId="1DEC00E9" w14:textId="77777777" w:rsidTr="00FF5B6D">
        <w:trPr>
          <w:trHeight w:val="461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49F439E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25" w:name="Text100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5"/>
          </w:p>
        </w:tc>
        <w:tc>
          <w:tcPr>
            <w:tcW w:w="1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D1174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26" w:name="Text101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6"/>
          </w:p>
        </w:tc>
        <w:tc>
          <w:tcPr>
            <w:tcW w:w="2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692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27" w:name="Text102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7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F69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28" w:name="Text103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8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4DC51CBB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29" w:name="Text104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9"/>
          </w:p>
        </w:tc>
      </w:tr>
      <w:tr w:rsidR="00D04AA7" w:rsidRPr="00BD7856" w14:paraId="4F02147D" w14:textId="77777777" w:rsidTr="00FF5B6D">
        <w:trPr>
          <w:trHeight w:val="461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01EBAF5C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30" w:name="Text105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0"/>
          </w:p>
        </w:tc>
        <w:tc>
          <w:tcPr>
            <w:tcW w:w="1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FF3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1" w:name="Text106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1"/>
          </w:p>
        </w:tc>
        <w:tc>
          <w:tcPr>
            <w:tcW w:w="2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B91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32" w:name="Text107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2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CAFD9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33" w:name="Text108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3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1A2D64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34" w:name="Text109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4"/>
          </w:p>
        </w:tc>
      </w:tr>
      <w:tr w:rsidR="00D04AA7" w:rsidRPr="00BD7856" w14:paraId="4678DAA9" w14:textId="77777777" w:rsidTr="00FF5B6D">
        <w:trPr>
          <w:trHeight w:val="461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1DD8E4F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35" w:name="Text110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5"/>
          </w:p>
        </w:tc>
        <w:tc>
          <w:tcPr>
            <w:tcW w:w="1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3A9C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36" w:name="Text111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6"/>
          </w:p>
        </w:tc>
        <w:tc>
          <w:tcPr>
            <w:tcW w:w="2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E71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37" w:name="Text112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7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597B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38" w:name="Text113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8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FC9A984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39" w:name="Text114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9"/>
          </w:p>
        </w:tc>
      </w:tr>
      <w:tr w:rsidR="00D04AA7" w:rsidRPr="003565EA" w14:paraId="55521FA9" w14:textId="77777777" w:rsidTr="00FF5B6D">
        <w:trPr>
          <w:trHeight w:val="72"/>
        </w:trPr>
        <w:tc>
          <w:tcPr>
            <w:tcW w:w="10766" w:type="dxa"/>
            <w:gridSpan w:val="14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09C517BA" w14:textId="77777777" w:rsidR="00D04AA7" w:rsidRDefault="00D04AA7" w:rsidP="003B0482">
            <w:pPr>
              <w:jc w:val="left"/>
              <w:rPr>
                <w:rFonts w:ascii="Verdana" w:hAnsi="Verdana" w:cs="Arial"/>
                <w:b/>
                <w:sz w:val="2"/>
              </w:rPr>
            </w:pPr>
            <w:r>
              <w:rPr>
                <w:rFonts w:ascii="Verdana" w:hAnsi="Verdana" w:cs="Arial"/>
                <w:b/>
                <w:sz w:val="2"/>
              </w:rPr>
              <w:t>[</w:t>
            </w:r>
          </w:p>
          <w:p w14:paraId="53444BF5" w14:textId="77777777" w:rsidR="00CC3A10" w:rsidRDefault="00CC3A10" w:rsidP="003B0482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  <w:p w14:paraId="25695798" w14:textId="692BE02F" w:rsidR="00CC3A10" w:rsidRPr="003565EA" w:rsidRDefault="00CC3A10" w:rsidP="003B0482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04AA7" w:rsidRPr="00D577E7" w14:paraId="61AF0317" w14:textId="77777777" w:rsidTr="00FF5B6D">
        <w:trPr>
          <w:trHeight w:val="605"/>
        </w:trPr>
        <w:tc>
          <w:tcPr>
            <w:tcW w:w="10766" w:type="dxa"/>
            <w:gridSpan w:val="14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538135" w:themeFill="accent6" w:themeFillShade="BF"/>
            <w:vAlign w:val="bottom"/>
          </w:tcPr>
          <w:p w14:paraId="4A956E23" w14:textId="77777777" w:rsidR="00D04AA7" w:rsidRPr="00D577E7" w:rsidRDefault="00D04AA7" w:rsidP="003B0482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References</w:t>
            </w:r>
          </w:p>
        </w:tc>
      </w:tr>
      <w:tr w:rsidR="00D04AA7" w:rsidRPr="00BD7856" w14:paraId="088599A8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18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bottom"/>
          </w:tcPr>
          <w:p w14:paraId="1216630C" w14:textId="77777777" w:rsidR="00D04AA7" w:rsidRPr="00BD7856" w:rsidRDefault="00D04AA7" w:rsidP="003B0482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Name</w:t>
            </w:r>
          </w:p>
        </w:tc>
        <w:tc>
          <w:tcPr>
            <w:tcW w:w="215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28717" w14:textId="77777777" w:rsidR="00D04AA7" w:rsidRPr="00BD7856" w:rsidRDefault="00D04AA7" w:rsidP="003B0482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Title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5855A" w14:textId="77777777" w:rsidR="00D04AA7" w:rsidRPr="00BD7856" w:rsidRDefault="00D04AA7" w:rsidP="003B0482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Company</w:t>
            </w: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bottom"/>
          </w:tcPr>
          <w:p w14:paraId="41B99B3F" w14:textId="77777777" w:rsidR="00D04AA7" w:rsidRPr="00BD7856" w:rsidRDefault="00D04AA7" w:rsidP="003B0482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Phone</w:t>
            </w:r>
          </w:p>
        </w:tc>
      </w:tr>
      <w:tr w:rsidR="00D04AA7" w:rsidRPr="00BD7856" w14:paraId="4BF59B4B" w14:textId="77777777" w:rsidTr="00FF5B6D">
        <w:trPr>
          <w:trHeight w:val="461"/>
        </w:trPr>
        <w:tc>
          <w:tcPr>
            <w:tcW w:w="4292" w:type="dxa"/>
            <w:gridSpan w:val="6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0864666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82807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43C0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53DFCE2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D04AA7" w:rsidRPr="00BD7856" w14:paraId="41978D1F" w14:textId="77777777" w:rsidTr="00FF5B6D">
        <w:trPr>
          <w:trHeight w:val="461"/>
        </w:trPr>
        <w:tc>
          <w:tcPr>
            <w:tcW w:w="4292" w:type="dxa"/>
            <w:gridSpan w:val="6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1B93C1EF" w14:textId="77777777" w:rsidR="00D04AA7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  <w:p w14:paraId="28536B42" w14:textId="26491DA6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682B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27C9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5743080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D04AA7" w:rsidRPr="00BD7856" w14:paraId="43B12E01" w14:textId="77777777" w:rsidTr="00FF5B6D">
        <w:trPr>
          <w:trHeight w:val="461"/>
        </w:trPr>
        <w:tc>
          <w:tcPr>
            <w:tcW w:w="4292" w:type="dxa"/>
            <w:gridSpan w:val="6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6E0DA7E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lastRenderedPageBreak/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AB0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1F30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6156380D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D04AA7" w:rsidRPr="00BD7856" w14:paraId="19AFE66C" w14:textId="77777777" w:rsidTr="00FF5B6D">
        <w:trPr>
          <w:trHeight w:val="461"/>
        </w:trPr>
        <w:tc>
          <w:tcPr>
            <w:tcW w:w="4292" w:type="dxa"/>
            <w:gridSpan w:val="6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7F3EA9B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0B029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2EC0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46D5F8A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D04AA7" w:rsidRPr="00D577E7" w14:paraId="621890E6" w14:textId="77777777" w:rsidTr="00FF5B6D">
        <w:trPr>
          <w:trHeight w:val="605"/>
        </w:trPr>
        <w:tc>
          <w:tcPr>
            <w:tcW w:w="10766" w:type="dxa"/>
            <w:gridSpan w:val="14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538135" w:themeFill="accent6" w:themeFillShade="BF"/>
            <w:vAlign w:val="bottom"/>
          </w:tcPr>
          <w:p w14:paraId="0C277DFA" w14:textId="77777777" w:rsidR="00D04AA7" w:rsidRPr="00D577E7" w:rsidRDefault="00D04AA7" w:rsidP="003B0482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Employment History</w:t>
            </w:r>
          </w:p>
        </w:tc>
      </w:tr>
      <w:tr w:rsidR="00D04AA7" w:rsidRPr="00BD7856" w14:paraId="6BCB3CCD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37BA06B" w14:textId="77777777" w:rsidR="00D04AA7" w:rsidRPr="00654576" w:rsidRDefault="00D04AA7" w:rsidP="003B0482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574DF8">
              <w:rPr>
                <w:rFonts w:ascii="Arial" w:hAnsi="Arial" w:cs="Arial"/>
                <w:b/>
                <w:sz w:val="18"/>
                <w:szCs w:val="18"/>
              </w:rPr>
              <w:t>Employer (1)</w:t>
            </w:r>
          </w:p>
        </w:tc>
        <w:tc>
          <w:tcPr>
            <w:tcW w:w="1737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18C6130C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1D5759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50D37E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727C55D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D04AA7" w:rsidRPr="00BD7856" w14:paraId="48C3B655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6EE87144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40" w:name="Text11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4317" w:type="dxa"/>
            <w:gridSpan w:val="6"/>
            <w:tcBorders>
              <w:top w:val="single" w:sz="2" w:space="0" w:color="FFFFFF" w:themeColor="background1"/>
            </w:tcBorders>
            <w:vAlign w:val="center"/>
          </w:tcPr>
          <w:p w14:paraId="664E3403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41" w:name="Text11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12E5019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42" w:name="Text11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2"/>
          </w:p>
        </w:tc>
      </w:tr>
      <w:tr w:rsidR="00D04AA7" w:rsidRPr="00BD7856" w14:paraId="224CA2F1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736C042" w14:textId="77777777" w:rsidR="00D04AA7" w:rsidRPr="00335630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1737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A7A749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6D7FC8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16FEC26C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6756FB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D04AA7" w:rsidRPr="00BD7856" w14:paraId="57489379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7113C5F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43" w:name="Text11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4317" w:type="dxa"/>
            <w:gridSpan w:val="6"/>
            <w:tcBorders>
              <w:top w:val="single" w:sz="2" w:space="0" w:color="FFFFFF" w:themeColor="background1"/>
            </w:tcBorders>
            <w:vAlign w:val="center"/>
          </w:tcPr>
          <w:p w14:paraId="1E9FCEA9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44" w:name="Text11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3C7E92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45" w:name="Text12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5"/>
          </w:p>
        </w:tc>
      </w:tr>
      <w:tr w:rsidR="00D04AA7" w:rsidRPr="00BD7856" w14:paraId="53D569FA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64E712F" w14:textId="77777777" w:rsidR="00D04AA7" w:rsidRPr="00335630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1737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5A58E4F3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bottom w:val="single" w:sz="2" w:space="0" w:color="FFFFFF" w:themeColor="background1"/>
            </w:tcBorders>
            <w:vAlign w:val="bottom"/>
          </w:tcPr>
          <w:p w14:paraId="1F54260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7A44B083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8349218" w14:textId="75574FC4" w:rsidR="00D04AA7" w:rsidRPr="00BD7856" w:rsidRDefault="00EC0D73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Postcode</w:t>
            </w:r>
          </w:p>
        </w:tc>
      </w:tr>
      <w:tr w:rsidR="00D04AA7" w:rsidRPr="00BD7856" w14:paraId="169A78AC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3D4F6BB2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46" w:name="Text12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2157" w:type="dxa"/>
            <w:gridSpan w:val="4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2AE3574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47" w:name="Text12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2160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6E97B01B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48" w:name="Text123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C4BE4E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49" w:name="Text124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9"/>
          </w:p>
        </w:tc>
      </w:tr>
      <w:tr w:rsidR="00D04AA7" w:rsidRPr="00BD7856" w14:paraId="396146B4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F141BC7" w14:textId="77777777" w:rsidR="00D04AA7" w:rsidRPr="00654576" w:rsidRDefault="00D04AA7" w:rsidP="003B0482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54576">
              <w:rPr>
                <w:rFonts w:ascii="Arial" w:hAnsi="Arial" w:cs="Arial"/>
                <w:b/>
                <w:sz w:val="18"/>
                <w:szCs w:val="18"/>
              </w:rPr>
              <w:t>Employer (2)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17A6B1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06B74B3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4568CFF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0FF3356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D04AA7" w:rsidRPr="00BD7856" w14:paraId="083EC8D6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63E246C6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50" w:name="Text12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4317" w:type="dxa"/>
            <w:gridSpan w:val="6"/>
            <w:tcBorders>
              <w:top w:val="single" w:sz="2" w:space="0" w:color="FFFFFF" w:themeColor="background1"/>
            </w:tcBorders>
            <w:vAlign w:val="center"/>
          </w:tcPr>
          <w:p w14:paraId="7AC1FC88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51" w:name="Text12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F01EF1B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52" w:name="Text12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2"/>
          </w:p>
        </w:tc>
      </w:tr>
      <w:tr w:rsidR="00D04AA7" w:rsidRPr="00BD7856" w14:paraId="4EB8F521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BAB6E1D" w14:textId="77777777" w:rsidR="00D04AA7" w:rsidRPr="00335630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1737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AAC4D77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F249CA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A9B9FD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F50EDA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D04AA7" w:rsidRPr="00BD7856" w14:paraId="6180D892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8A0E34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53" w:name="Text12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3"/>
          </w:p>
        </w:tc>
        <w:tc>
          <w:tcPr>
            <w:tcW w:w="4317" w:type="dxa"/>
            <w:gridSpan w:val="6"/>
            <w:tcBorders>
              <w:top w:val="single" w:sz="2" w:space="0" w:color="FFFFFF" w:themeColor="background1"/>
            </w:tcBorders>
            <w:vAlign w:val="center"/>
          </w:tcPr>
          <w:p w14:paraId="3F3D0BE4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54" w:name="Text12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3FDFA87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55" w:name="Text13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5"/>
          </w:p>
        </w:tc>
      </w:tr>
      <w:tr w:rsidR="00D04AA7" w:rsidRPr="00BD7856" w14:paraId="123640B5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701367A" w14:textId="77777777" w:rsidR="00D04AA7" w:rsidRPr="00335630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1737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493AD33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bottom w:val="single" w:sz="2" w:space="0" w:color="FFFFFF" w:themeColor="background1"/>
            </w:tcBorders>
            <w:vAlign w:val="bottom"/>
          </w:tcPr>
          <w:p w14:paraId="60687749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22B50BC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692A0F9" w14:textId="4E0C487B" w:rsidR="00D04AA7" w:rsidRPr="00BD7856" w:rsidRDefault="00EC0D73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Postcode</w:t>
            </w:r>
          </w:p>
        </w:tc>
      </w:tr>
      <w:tr w:rsidR="00D04AA7" w:rsidRPr="00BD7856" w14:paraId="30B51957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465D27D6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56" w:name="Text13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2157" w:type="dxa"/>
            <w:gridSpan w:val="4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7ECE0C8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57" w:name="Text13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2160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41C3F521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58" w:name="Text133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159FDB84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59" w:name="Text134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9"/>
          </w:p>
        </w:tc>
      </w:tr>
      <w:tr w:rsidR="00D04AA7" w:rsidRPr="00BD7856" w14:paraId="34E16739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E99F5E6" w14:textId="77777777" w:rsidR="00D04AA7" w:rsidRPr="00654576" w:rsidRDefault="00D04AA7" w:rsidP="003B0482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54576">
              <w:rPr>
                <w:rFonts w:ascii="Arial" w:hAnsi="Arial" w:cs="Arial"/>
                <w:b/>
                <w:sz w:val="18"/>
                <w:szCs w:val="18"/>
              </w:rPr>
              <w:t>Employer (3)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37B437B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17" w:type="dxa"/>
            <w:gridSpan w:val="6"/>
            <w:tcBorders>
              <w:top w:val="single" w:sz="12" w:space="0" w:color="auto"/>
              <w:bottom w:val="single" w:sz="2" w:space="0" w:color="FFFFFF" w:themeColor="background1"/>
            </w:tcBorders>
            <w:vAlign w:val="bottom"/>
          </w:tcPr>
          <w:p w14:paraId="0AD8B81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57" w:type="dxa"/>
            <w:gridSpan w:val="2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71B7EE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D04AA7" w:rsidRPr="00BD7856" w14:paraId="17CBAEFF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4641CBB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60" w:name="Text13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4317" w:type="dxa"/>
            <w:gridSpan w:val="6"/>
            <w:tcBorders>
              <w:top w:val="single" w:sz="2" w:space="0" w:color="FFFFFF" w:themeColor="background1"/>
            </w:tcBorders>
            <w:vAlign w:val="center"/>
          </w:tcPr>
          <w:p w14:paraId="6531662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61" w:name="Text13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327C55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62" w:name="Text13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2"/>
          </w:p>
        </w:tc>
      </w:tr>
      <w:tr w:rsidR="00D04AA7" w:rsidRPr="00BD7856" w14:paraId="1C48C9E3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C052C2C" w14:textId="77777777" w:rsidR="00D04AA7" w:rsidRPr="00335630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1737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D7C9562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F7BC51D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A45D4C2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3FFED8B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D04AA7" w:rsidRPr="00BD7856" w14:paraId="070F4075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F75BB8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63" w:name="Text13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4317" w:type="dxa"/>
            <w:gridSpan w:val="6"/>
            <w:tcBorders>
              <w:top w:val="single" w:sz="2" w:space="0" w:color="FFFFFF" w:themeColor="background1"/>
            </w:tcBorders>
            <w:vAlign w:val="center"/>
          </w:tcPr>
          <w:p w14:paraId="52A79DA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64" w:name="Text13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358F72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65" w:name="Text14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5"/>
          </w:p>
        </w:tc>
      </w:tr>
      <w:tr w:rsidR="00D04AA7" w:rsidRPr="00BD7856" w14:paraId="1A9B0DAC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F288A70" w14:textId="77777777" w:rsidR="00D04AA7" w:rsidRPr="00335630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1737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153E4E6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4"/>
            <w:tcBorders>
              <w:bottom w:val="single" w:sz="2" w:space="0" w:color="FFFFFF" w:themeColor="background1"/>
            </w:tcBorders>
            <w:vAlign w:val="bottom"/>
          </w:tcPr>
          <w:p w14:paraId="0A8108ED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13401683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CAC573A" w14:textId="67D7FB5C" w:rsidR="00D04AA7" w:rsidRPr="00BD7856" w:rsidRDefault="00EC0D73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Postcode</w:t>
            </w:r>
          </w:p>
        </w:tc>
      </w:tr>
      <w:tr w:rsidR="00D04AA7" w:rsidRPr="00BD7856" w14:paraId="27D66889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49684727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66" w:name="Text14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2157" w:type="dxa"/>
            <w:gridSpan w:val="4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407E8630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67" w:name="Text14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2160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50EEA78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68" w:name="Text143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E9D691D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69" w:name="Text144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9"/>
          </w:p>
        </w:tc>
      </w:tr>
      <w:tr w:rsidR="00D04AA7" w:rsidRPr="0034302A" w14:paraId="2A9E5EAB" w14:textId="77777777" w:rsidTr="00FF5B6D">
        <w:trPr>
          <w:trHeight w:val="72"/>
        </w:trPr>
        <w:tc>
          <w:tcPr>
            <w:tcW w:w="10766" w:type="dxa"/>
            <w:gridSpan w:val="14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7C497F1C" w14:textId="77777777" w:rsidR="00D04AA7" w:rsidRPr="0034302A" w:rsidRDefault="00D04AA7" w:rsidP="003B0482">
            <w:pPr>
              <w:spacing w:after="30"/>
              <w:jc w:val="left"/>
              <w:rPr>
                <w:rFonts w:ascii="Arial" w:hAnsi="Arial" w:cs="Arial"/>
                <w:b/>
                <w:sz w:val="2"/>
              </w:rPr>
            </w:pPr>
          </w:p>
        </w:tc>
      </w:tr>
      <w:tr w:rsidR="00D04AA7" w:rsidRPr="00D577E7" w14:paraId="2DEB9F90" w14:textId="77777777" w:rsidTr="00FF5B6D">
        <w:trPr>
          <w:trHeight w:val="576"/>
        </w:trPr>
        <w:tc>
          <w:tcPr>
            <w:tcW w:w="10766" w:type="dxa"/>
            <w:gridSpan w:val="14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538135" w:themeFill="accent6" w:themeFillShade="BF"/>
            <w:vAlign w:val="bottom"/>
          </w:tcPr>
          <w:p w14:paraId="18A28597" w14:textId="77777777" w:rsidR="00D04AA7" w:rsidRPr="00D577E7" w:rsidRDefault="00D04AA7" w:rsidP="003B0482">
            <w:pPr>
              <w:spacing w:after="30"/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Signature Disclaimer</w:t>
            </w:r>
          </w:p>
        </w:tc>
      </w:tr>
      <w:tr w:rsidR="00D04AA7" w:rsidRPr="00CC27CB" w14:paraId="1BF250E7" w14:textId="77777777" w:rsidTr="00FF5B6D">
        <w:trPr>
          <w:trHeight w:val="576"/>
        </w:trPr>
        <w:tc>
          <w:tcPr>
            <w:tcW w:w="10766" w:type="dxa"/>
            <w:gridSpan w:val="14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E7E6E6" w:themeFill="background2"/>
          </w:tcPr>
          <w:p w14:paraId="43552982" w14:textId="77777777" w:rsidR="00D04AA7" w:rsidRPr="00CC27CB" w:rsidRDefault="00D04AA7" w:rsidP="003B0482">
            <w:pPr>
              <w:jc w:val="left"/>
              <w:rPr>
                <w:rFonts w:ascii="Arial" w:hAnsi="Arial" w:cs="Arial"/>
                <w:sz w:val="12"/>
              </w:rPr>
            </w:pPr>
          </w:p>
          <w:p w14:paraId="35264408" w14:textId="77777777" w:rsidR="00D04AA7" w:rsidRPr="00CC27CB" w:rsidRDefault="00D04AA7" w:rsidP="003B0482">
            <w:pPr>
              <w:jc w:val="left"/>
              <w:rPr>
                <w:rFonts w:ascii="Arial" w:hAnsi="Arial" w:cs="Arial"/>
                <w:sz w:val="20"/>
              </w:rPr>
            </w:pPr>
            <w:r w:rsidRPr="00CC27CB">
              <w:rPr>
                <w:rFonts w:ascii="Arial" w:hAnsi="Arial" w:cs="Arial"/>
                <w:sz w:val="20"/>
              </w:rPr>
              <w:t xml:space="preserve">I certify that my answers are true and complete to the best of my knowledge. </w:t>
            </w:r>
          </w:p>
          <w:p w14:paraId="180CBEA6" w14:textId="77777777" w:rsidR="00D04AA7" w:rsidRPr="00CC27CB" w:rsidRDefault="00D04AA7" w:rsidP="003B0482">
            <w:pPr>
              <w:jc w:val="both"/>
              <w:rPr>
                <w:rFonts w:ascii="Arial" w:hAnsi="Arial" w:cs="Arial"/>
                <w:sz w:val="20"/>
              </w:rPr>
            </w:pPr>
            <w:r w:rsidRPr="00CC27CB">
              <w:rPr>
                <w:rFonts w:ascii="Arial" w:hAnsi="Arial" w:cs="Arial"/>
                <w:sz w:val="20"/>
              </w:rPr>
              <w:t>If this application leads to employment, I understand that false or misleading information in my application or interview may result in my release.</w:t>
            </w:r>
          </w:p>
          <w:p w14:paraId="3BFAB4AE" w14:textId="77777777" w:rsidR="00D04AA7" w:rsidRPr="00CC27CB" w:rsidRDefault="00D04AA7" w:rsidP="003B0482">
            <w:pPr>
              <w:jc w:val="both"/>
              <w:rPr>
                <w:rFonts w:ascii="Arial" w:hAnsi="Arial" w:cs="Arial"/>
                <w:sz w:val="12"/>
              </w:rPr>
            </w:pPr>
          </w:p>
        </w:tc>
      </w:tr>
      <w:tr w:rsidR="00D04AA7" w:rsidRPr="00BD7856" w14:paraId="42A30693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A1671A7" w14:textId="77777777" w:rsidR="00D04AA7" w:rsidRPr="00574DF8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 (Please Print)</w:t>
            </w:r>
          </w:p>
        </w:tc>
        <w:tc>
          <w:tcPr>
            <w:tcW w:w="1737" w:type="dxa"/>
            <w:gridSpan w:val="3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A12F54E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4" w:type="dxa"/>
            <w:gridSpan w:val="8"/>
            <w:tcBorders>
              <w:top w:val="single" w:sz="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4595874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Signature</w:t>
            </w:r>
          </w:p>
        </w:tc>
      </w:tr>
      <w:tr w:rsidR="00D04AA7" w:rsidRPr="00BD7856" w14:paraId="71347CA0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0340043B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474" w:type="dxa"/>
            <w:gridSpan w:val="8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9EF0235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4AA7" w:rsidRPr="00BD7856" w14:paraId="2446BCD9" w14:textId="77777777" w:rsidTr="00FF5B6D">
        <w:trPr>
          <w:gridAfter w:val="1"/>
          <w:wAfter w:w="6" w:type="dxa"/>
          <w:trHeight w:val="288"/>
        </w:trPr>
        <w:tc>
          <w:tcPr>
            <w:tcW w:w="2549" w:type="dxa"/>
            <w:gridSpan w:val="2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59E0103" w14:textId="77777777" w:rsidR="00D04AA7" w:rsidRPr="00574DF8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  <w:tc>
          <w:tcPr>
            <w:tcW w:w="1737" w:type="dxa"/>
            <w:gridSpan w:val="3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19997F5F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4" w:type="dxa"/>
            <w:gridSpan w:val="8"/>
            <w:tcBorders>
              <w:right w:val="single" w:sz="2" w:space="0" w:color="FFFFFF" w:themeColor="background1"/>
            </w:tcBorders>
            <w:vAlign w:val="bottom"/>
          </w:tcPr>
          <w:p w14:paraId="30B82A97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4AA7" w:rsidRPr="00BD7856" w14:paraId="34489B7C" w14:textId="77777777" w:rsidTr="00FF5B6D">
        <w:trPr>
          <w:trHeight w:val="360"/>
        </w:trPr>
        <w:tc>
          <w:tcPr>
            <w:tcW w:w="429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48C78A14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474" w:type="dxa"/>
            <w:gridSpan w:val="8"/>
            <w:tcBorders>
              <w:right w:val="single" w:sz="2" w:space="0" w:color="FFFFFF" w:themeColor="background1"/>
            </w:tcBorders>
            <w:vAlign w:val="center"/>
          </w:tcPr>
          <w:p w14:paraId="2A08F26A" w14:textId="77777777" w:rsidR="00D04AA7" w:rsidRPr="00BD7856" w:rsidRDefault="00D04AA7" w:rsidP="003B048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81A8C1" w14:textId="77777777" w:rsidR="00D04AA7" w:rsidRPr="00A10520" w:rsidRDefault="00D04AA7" w:rsidP="00D04AA7">
      <w:pPr>
        <w:rPr>
          <w:rFonts w:ascii="Verdana" w:hAnsi="Verdana"/>
          <w:b/>
          <w:sz w:val="22"/>
        </w:rPr>
      </w:pPr>
    </w:p>
    <w:p w14:paraId="37B8A75A" w14:textId="2860CB10" w:rsidR="00FF4E82" w:rsidRDefault="00FF5B6D" w:rsidP="00FF4E82">
      <w:pPr>
        <w:kinsoku w:val="0"/>
        <w:overflowPunct w:val="0"/>
        <w:spacing w:before="61"/>
        <w:ind w:left="167"/>
        <w:rPr>
          <w:sz w:val="28"/>
          <w:szCs w:val="28"/>
        </w:rPr>
      </w:pPr>
      <w:r>
        <w:rPr>
          <w:sz w:val="28"/>
          <w:szCs w:val="28"/>
        </w:rPr>
        <w:t>We encourage current executive and committee members of the OAC to apply.</w:t>
      </w:r>
    </w:p>
    <w:p w14:paraId="245ADE6F" w14:textId="54EADEDB" w:rsidR="00FF5B6D" w:rsidRDefault="00FF5B6D" w:rsidP="00FF4E82">
      <w:pPr>
        <w:kinsoku w:val="0"/>
        <w:overflowPunct w:val="0"/>
        <w:spacing w:before="61"/>
        <w:ind w:left="167"/>
        <w:rPr>
          <w:sz w:val="28"/>
          <w:szCs w:val="28"/>
        </w:rPr>
      </w:pPr>
      <w:r>
        <w:rPr>
          <w:sz w:val="28"/>
          <w:szCs w:val="28"/>
        </w:rPr>
        <w:t>Internal application will be prioritised</w:t>
      </w:r>
      <w:r w:rsidR="00004B70">
        <w:rPr>
          <w:sz w:val="28"/>
          <w:szCs w:val="28"/>
        </w:rPr>
        <w:t>.</w:t>
      </w:r>
      <w:bookmarkStart w:id="70" w:name="_GoBack"/>
      <w:bookmarkEnd w:id="70"/>
    </w:p>
    <w:p w14:paraId="41F8EDD4" w14:textId="77777777" w:rsidR="00B82E44" w:rsidRDefault="00B82E44" w:rsidP="00FF4E82">
      <w:pPr>
        <w:rPr>
          <w:sz w:val="28"/>
          <w:szCs w:val="28"/>
        </w:rPr>
      </w:pPr>
    </w:p>
    <w:p w14:paraId="00591D33" w14:textId="23063FCE" w:rsidR="00FF4E82" w:rsidRPr="00104B51" w:rsidRDefault="00FF4E82" w:rsidP="00D04AA7">
      <w:pPr>
        <w:rPr>
          <w:rFonts w:asciiTheme="minorHAnsi" w:hAnsiTheme="minorHAnsi" w:cstheme="minorHAnsi"/>
          <w:noProof/>
          <w:lang w:val="en-GB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</w:p>
    <w:p w14:paraId="75C1E5F2" w14:textId="77777777" w:rsidR="003C78FD" w:rsidRPr="00104B51" w:rsidRDefault="003C78FD" w:rsidP="00104B51">
      <w:pPr>
        <w:rPr>
          <w:rFonts w:asciiTheme="minorHAnsi" w:hAnsiTheme="minorHAnsi" w:cstheme="minorHAnsi"/>
          <w:b/>
          <w:u w:val="single"/>
        </w:rPr>
      </w:pPr>
    </w:p>
    <w:p w14:paraId="2A9F6C81" w14:textId="77777777" w:rsidR="00FF4E82" w:rsidRPr="00104B51" w:rsidRDefault="00FF4E82" w:rsidP="00104B51">
      <w:pPr>
        <w:rPr>
          <w:rFonts w:asciiTheme="minorHAnsi" w:hAnsiTheme="minorHAnsi" w:cstheme="minorHAnsi"/>
        </w:rPr>
      </w:pPr>
    </w:p>
    <w:sectPr w:rsidR="00FF4E82" w:rsidRPr="00104B51" w:rsidSect="00CC3A10">
      <w:headerReference w:type="even" r:id="rId8"/>
      <w:headerReference w:type="default" r:id="rId9"/>
      <w:headerReference w:type="first" r:id="rId10"/>
      <w:pgSz w:w="11906" w:h="16838" w:code="9"/>
      <w:pgMar w:top="142" w:right="720" w:bottom="720" w:left="720" w:header="11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E2116" w14:textId="77777777" w:rsidR="002333CF" w:rsidRDefault="002333CF" w:rsidP="00FF4E82">
      <w:r>
        <w:separator/>
      </w:r>
    </w:p>
  </w:endnote>
  <w:endnote w:type="continuationSeparator" w:id="0">
    <w:p w14:paraId="63C64DFF" w14:textId="77777777" w:rsidR="002333CF" w:rsidRDefault="002333CF" w:rsidP="00FF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7C66B" w14:textId="77777777" w:rsidR="002333CF" w:rsidRDefault="002333CF" w:rsidP="00FF4E82">
      <w:r>
        <w:separator/>
      </w:r>
    </w:p>
  </w:footnote>
  <w:footnote w:type="continuationSeparator" w:id="0">
    <w:p w14:paraId="65D42A70" w14:textId="77777777" w:rsidR="002333CF" w:rsidRDefault="002333CF" w:rsidP="00FF4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93D55" w14:textId="77777777" w:rsidR="00CC3A10" w:rsidRDefault="00CC3A10">
    <w:pPr>
      <w:pStyle w:val="Header"/>
    </w:pPr>
  </w:p>
  <w:p w14:paraId="4A243FF6" w14:textId="77777777" w:rsidR="00CC3A10" w:rsidRDefault="00CC3A10">
    <w:pPr>
      <w:pStyle w:val="Header"/>
    </w:pPr>
  </w:p>
  <w:p w14:paraId="596BBC39" w14:textId="77777777" w:rsidR="00CC3A10" w:rsidRDefault="00CC3A10">
    <w:pPr>
      <w:pStyle w:val="Header"/>
    </w:pPr>
  </w:p>
  <w:p w14:paraId="24D95D3D" w14:textId="77777777" w:rsidR="00CC3A10" w:rsidRDefault="00CC3A10">
    <w:pPr>
      <w:pStyle w:val="Header"/>
    </w:pPr>
  </w:p>
  <w:p w14:paraId="73E2EDDE" w14:textId="1520C2AE" w:rsidR="00FF4E82" w:rsidRDefault="002333CF">
    <w:pPr>
      <w:pStyle w:val="Header"/>
    </w:pPr>
    <w:r>
      <w:rPr>
        <w:noProof/>
      </w:rPr>
      <w:pict w14:anchorId="2BF1D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7" o:spid="_x0000_s2051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BBA82" w14:textId="451F34B0" w:rsidR="00D04AA7" w:rsidRDefault="002333CF">
    <w:pPr>
      <w:pStyle w:val="Header"/>
    </w:pPr>
    <w:r>
      <w:rPr>
        <w:noProof/>
      </w:rPr>
      <w:pict w14:anchorId="791D8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8" o:spid="_x0000_s2050" type="#_x0000_t75" alt="/Volumes/Studio/CLIENT FILES/A/A - General/African Community/Organisation of African Communities Stationery_A190409A/Artwork/Letterhead/OAC of WA LHead_2019_FN2B.jpg" style="position:absolute;margin-left:-33pt;margin-top:-121.95pt;width:595.2pt;height:841.9pt;z-index:-251650048;mso-wrap-edited:f;mso-width-percent:0;mso-height-percent:0;mso-position-horizontal-relative:margin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  <w:p w14:paraId="35D557FA" w14:textId="549CE7C3" w:rsidR="00D04AA7" w:rsidRDefault="00D04AA7">
    <w:pPr>
      <w:pStyle w:val="Header"/>
    </w:pPr>
  </w:p>
  <w:p w14:paraId="22740ACB" w14:textId="58CED740" w:rsidR="00D04AA7" w:rsidRDefault="00D04AA7">
    <w:pPr>
      <w:pStyle w:val="Header"/>
    </w:pPr>
  </w:p>
  <w:p w14:paraId="1224935C" w14:textId="45755448" w:rsidR="00D04AA7" w:rsidRDefault="00CC3A10" w:rsidP="00CC3A10">
    <w:pPr>
      <w:pStyle w:val="Header"/>
      <w:tabs>
        <w:tab w:val="clear" w:pos="9026"/>
        <w:tab w:val="left" w:pos="4513"/>
      </w:tabs>
    </w:pPr>
    <w:r>
      <w:tab/>
    </w:r>
  </w:p>
  <w:p w14:paraId="50CAA553" w14:textId="093553B9" w:rsidR="00D04AA7" w:rsidRDefault="00D04AA7">
    <w:pPr>
      <w:pStyle w:val="Header"/>
    </w:pPr>
  </w:p>
  <w:p w14:paraId="5DD98944" w14:textId="7D73E438" w:rsidR="00D04AA7" w:rsidRDefault="00D04AA7">
    <w:pPr>
      <w:pStyle w:val="Header"/>
    </w:pPr>
  </w:p>
  <w:p w14:paraId="62073579" w14:textId="77777777" w:rsidR="00D04AA7" w:rsidRDefault="00D04AA7">
    <w:pPr>
      <w:pStyle w:val="Header"/>
    </w:pPr>
  </w:p>
  <w:p w14:paraId="0ED11532" w14:textId="77777777" w:rsidR="00D04AA7" w:rsidRDefault="00D04AA7">
    <w:pPr>
      <w:pStyle w:val="Header"/>
    </w:pPr>
  </w:p>
  <w:p w14:paraId="2FAB5354" w14:textId="3D176234" w:rsidR="00FF4E82" w:rsidRDefault="00FF4E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65A5C" w14:textId="77777777" w:rsidR="00FF4E82" w:rsidRDefault="002333CF">
    <w:pPr>
      <w:pStyle w:val="Header"/>
    </w:pPr>
    <w:r>
      <w:rPr>
        <w:noProof/>
      </w:rPr>
      <w:pict w14:anchorId="7E0915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6" o:spid="_x0000_s2049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64ECD"/>
    <w:multiLevelType w:val="multilevel"/>
    <w:tmpl w:val="86F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B7312"/>
    <w:multiLevelType w:val="multilevel"/>
    <w:tmpl w:val="834E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903C64"/>
    <w:multiLevelType w:val="hybridMultilevel"/>
    <w:tmpl w:val="25A6C9BC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4B647547"/>
    <w:multiLevelType w:val="multilevel"/>
    <w:tmpl w:val="C990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7E60E2F"/>
    <w:multiLevelType w:val="multilevel"/>
    <w:tmpl w:val="AFE8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CC5214"/>
    <w:multiLevelType w:val="multilevel"/>
    <w:tmpl w:val="07E0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327C71"/>
    <w:multiLevelType w:val="multilevel"/>
    <w:tmpl w:val="B362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AA7"/>
    <w:rsid w:val="00004B70"/>
    <w:rsid w:val="000269CD"/>
    <w:rsid w:val="00062E5B"/>
    <w:rsid w:val="000777E7"/>
    <w:rsid w:val="000B37B1"/>
    <w:rsid w:val="000D0965"/>
    <w:rsid w:val="00104B51"/>
    <w:rsid w:val="0015489A"/>
    <w:rsid w:val="00173FEE"/>
    <w:rsid w:val="0018113A"/>
    <w:rsid w:val="001A25D7"/>
    <w:rsid w:val="0020135B"/>
    <w:rsid w:val="002333CF"/>
    <w:rsid w:val="00245A5D"/>
    <w:rsid w:val="00274CD4"/>
    <w:rsid w:val="0028043B"/>
    <w:rsid w:val="002C2C0B"/>
    <w:rsid w:val="00322DA0"/>
    <w:rsid w:val="00345E61"/>
    <w:rsid w:val="00362A55"/>
    <w:rsid w:val="003C78FD"/>
    <w:rsid w:val="00452E36"/>
    <w:rsid w:val="004626CF"/>
    <w:rsid w:val="004C1510"/>
    <w:rsid w:val="004D00AC"/>
    <w:rsid w:val="005601A2"/>
    <w:rsid w:val="00571F2A"/>
    <w:rsid w:val="00614330"/>
    <w:rsid w:val="00650EBA"/>
    <w:rsid w:val="006B5BDB"/>
    <w:rsid w:val="006C291C"/>
    <w:rsid w:val="006C7E11"/>
    <w:rsid w:val="007164C9"/>
    <w:rsid w:val="00733E2E"/>
    <w:rsid w:val="00757520"/>
    <w:rsid w:val="00784DE1"/>
    <w:rsid w:val="007E1FD3"/>
    <w:rsid w:val="00887C51"/>
    <w:rsid w:val="008A2205"/>
    <w:rsid w:val="008B3C87"/>
    <w:rsid w:val="00925A1C"/>
    <w:rsid w:val="009323FD"/>
    <w:rsid w:val="0097355C"/>
    <w:rsid w:val="009B72E2"/>
    <w:rsid w:val="009D7534"/>
    <w:rsid w:val="009E336A"/>
    <w:rsid w:val="00A45624"/>
    <w:rsid w:val="00AD6FDB"/>
    <w:rsid w:val="00B047C9"/>
    <w:rsid w:val="00B42D27"/>
    <w:rsid w:val="00B82E44"/>
    <w:rsid w:val="00C17267"/>
    <w:rsid w:val="00C44BC4"/>
    <w:rsid w:val="00C53B6E"/>
    <w:rsid w:val="00C66506"/>
    <w:rsid w:val="00CC3A10"/>
    <w:rsid w:val="00CD33B0"/>
    <w:rsid w:val="00CF7C0F"/>
    <w:rsid w:val="00D04AA7"/>
    <w:rsid w:val="00D41AF5"/>
    <w:rsid w:val="00D640CF"/>
    <w:rsid w:val="00DC392D"/>
    <w:rsid w:val="00DC6530"/>
    <w:rsid w:val="00E22682"/>
    <w:rsid w:val="00EA22D8"/>
    <w:rsid w:val="00EC0D73"/>
    <w:rsid w:val="00EE61D3"/>
    <w:rsid w:val="00F17562"/>
    <w:rsid w:val="00F234B2"/>
    <w:rsid w:val="00F400EF"/>
    <w:rsid w:val="00FF1600"/>
    <w:rsid w:val="00FF206C"/>
    <w:rsid w:val="00FF4E82"/>
    <w:rsid w:val="00FF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FD78E7"/>
  <w15:chartTrackingRefBased/>
  <w15:docId w15:val="{7C6C289D-2A54-4B55-9674-DB23A86E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4E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E8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E82"/>
    <w:pPr>
      <w:keepNext/>
      <w:keepLines/>
      <w:widowControl/>
      <w:autoSpaceDE/>
      <w:autoSpaceDN/>
      <w:adjustRightInd/>
      <w:spacing w:before="40" w:line="276" w:lineRule="auto"/>
      <w:outlineLvl w:val="3"/>
    </w:pPr>
    <w:rPr>
      <w:rFonts w:ascii="Gill Sans MT" w:eastAsia="MS Gothic" w:hAnsi="Gill Sans MT"/>
      <w:b/>
      <w:i/>
      <w:iCs/>
      <w:color w:val="0065BA"/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4E82"/>
    <w:rPr>
      <w:rFonts w:ascii="Calibri Light" w:eastAsia="Times New Roman" w:hAnsi="Calibri Light" w:cs="Times New Roman"/>
      <w:b/>
      <w:bCs/>
      <w:i/>
      <w:iCs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E82"/>
    <w:rPr>
      <w:rFonts w:ascii="Gill Sans MT" w:eastAsia="MS Gothic" w:hAnsi="Gill Sans MT" w:cs="Times New Roman"/>
      <w:b/>
      <w:i/>
      <w:iCs/>
      <w:color w:val="0065BA"/>
      <w:sz w:val="28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F4E82"/>
    <w:rPr>
      <w:rFonts w:ascii="Times New Roman" w:hAnsi="Times New Roman" w:cs="Times New Roman" w:hint="default"/>
      <w:color w:val="000000"/>
      <w:u w:val="single"/>
    </w:rPr>
  </w:style>
  <w:style w:type="paragraph" w:styleId="NormalWeb">
    <w:name w:val="Normal (Web)"/>
    <w:basedOn w:val="Normal"/>
    <w:uiPriority w:val="99"/>
    <w:semiHidden/>
    <w:unhideWhenUsed/>
    <w:rsid w:val="00FF4E82"/>
    <w:pPr>
      <w:widowControl/>
      <w:autoSpaceDE/>
      <w:autoSpaceDN/>
      <w:adjustRightInd/>
      <w:spacing w:before="100" w:beforeAutospacing="1" w:after="100" w:afterAutospacing="1"/>
    </w:pPr>
    <w:rPr>
      <w:lang w:val="en-US" w:eastAsia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F4E82"/>
    <w:pPr>
      <w:spacing w:before="1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F4E82"/>
    <w:rPr>
      <w:rFonts w:ascii="Arial" w:eastAsia="Times New Roman" w:hAnsi="Arial" w:cs="Arial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FF4E82"/>
  </w:style>
  <w:style w:type="character" w:customStyle="1" w:styleId="ContentChar">
    <w:name w:val="Content Char"/>
    <w:link w:val="Content"/>
    <w:locked/>
    <w:rsid w:val="00FF4E82"/>
    <w:rPr>
      <w:rFonts w:ascii="Times New Roman" w:hAnsi="Times New Roman" w:cs="Times New Roman"/>
      <w:color w:val="000000"/>
      <w:sz w:val="28"/>
      <w:lang w:val="en-US"/>
    </w:rPr>
  </w:style>
  <w:style w:type="paragraph" w:customStyle="1" w:styleId="Content">
    <w:name w:val="Content"/>
    <w:basedOn w:val="Normal"/>
    <w:link w:val="ContentChar"/>
    <w:qFormat/>
    <w:rsid w:val="00FF4E82"/>
    <w:pPr>
      <w:framePr w:hSpace="180" w:wrap="around" w:vAnchor="page" w:hAnchor="margin" w:y="3427"/>
      <w:widowControl/>
      <w:autoSpaceDE/>
      <w:autoSpaceDN/>
      <w:adjustRightInd/>
    </w:pPr>
    <w:rPr>
      <w:rFonts w:eastAsiaTheme="minorHAnsi"/>
      <w:color w:val="000000"/>
      <w:sz w:val="28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F4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E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E82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82"/>
    <w:rPr>
      <w:rFonts w:ascii="Segoe UI" w:eastAsia="Times New Roman" w:hAnsi="Segoe UI" w:cs="Segoe UI"/>
      <w:sz w:val="18"/>
      <w:szCs w:val="18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9CD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customStyle="1" w:styleId="p2">
    <w:name w:val="p2"/>
    <w:basedOn w:val="Normal"/>
    <w:rsid w:val="007E1FD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olor11">
    <w:name w:val="color_11"/>
    <w:basedOn w:val="DefaultParagraphFont"/>
    <w:rsid w:val="007E1FD3"/>
  </w:style>
  <w:style w:type="character" w:customStyle="1" w:styleId="xbe">
    <w:name w:val="_xbe"/>
    <w:basedOn w:val="DefaultParagraphFont"/>
    <w:rsid w:val="00DC6530"/>
  </w:style>
  <w:style w:type="paragraph" w:styleId="NoSpacing">
    <w:name w:val="No Spacing"/>
    <w:uiPriority w:val="1"/>
    <w:qFormat/>
    <w:rsid w:val="006C7E11"/>
    <w:pPr>
      <w:spacing w:after="0" w:line="240" w:lineRule="auto"/>
    </w:pPr>
  </w:style>
  <w:style w:type="paragraph" w:customStyle="1" w:styleId="m6998996544876191310gmail-m4248554746616522535gmail-msobodytext">
    <w:name w:val="m_6998996544876191310gmail-m_4248554746616522535gmail-msobodytex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m6998996544876191310gmail-m4248554746616522535gmail-content">
    <w:name w:val="m_6998996544876191310gmail-m_4248554746616522535gmail-conten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il">
    <w:name w:val="il"/>
    <w:basedOn w:val="DefaultParagraphFont"/>
    <w:rsid w:val="001A25D7"/>
  </w:style>
  <w:style w:type="table" w:styleId="TableGrid">
    <w:name w:val="Table Grid"/>
    <w:basedOn w:val="TableNormal"/>
    <w:uiPriority w:val="39"/>
    <w:rsid w:val="00D04AA7"/>
    <w:pPr>
      <w:spacing w:after="0" w:line="240" w:lineRule="auto"/>
      <w:jc w:val="right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OAC\OAC%20TEMPLATES\OACWA_Letterhead_2019%202B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1A44D52C1BC4F19A723A698BF5B8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91B7F-D18C-419E-88FA-D0126A644B85}"/>
      </w:docPartPr>
      <w:docPartBody>
        <w:p w:rsidR="002B1353" w:rsidRDefault="00D96B68" w:rsidP="00D96B68">
          <w:pPr>
            <w:pStyle w:val="91A44D52C1BC4F19A723A698BF5B8AD3"/>
          </w:pPr>
          <w:r w:rsidRPr="006A6D1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B68"/>
    <w:rsid w:val="002B1353"/>
    <w:rsid w:val="00AA4448"/>
    <w:rsid w:val="00D96B68"/>
    <w:rsid w:val="00ED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B68"/>
    <w:rPr>
      <w:color w:val="808080"/>
    </w:rPr>
  </w:style>
  <w:style w:type="paragraph" w:customStyle="1" w:styleId="91A44D52C1BC4F19A723A698BF5B8AD3">
    <w:name w:val="91A44D52C1BC4F19A723A698BF5B8AD3"/>
    <w:rsid w:val="00D96B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12DDE-0FCB-4327-8D58-90DA0B73C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OACWA_Letterhead_2019 2B TEMPLATE.dotx</Template>
  <TotalTime>72</TotalTime>
  <Pages>2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Ngadze</dc:creator>
  <cp:keywords/>
  <dc:description/>
  <cp:lastModifiedBy>Cedric Ngadze</cp:lastModifiedBy>
  <cp:revision>2</cp:revision>
  <cp:lastPrinted>2019-04-02T12:53:00Z</cp:lastPrinted>
  <dcterms:created xsi:type="dcterms:W3CDTF">2019-09-17T14:54:00Z</dcterms:created>
  <dcterms:modified xsi:type="dcterms:W3CDTF">2019-09-22T14:31:00Z</dcterms:modified>
</cp:coreProperties>
</file>